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3D2FD" w14:textId="77777777" w:rsidR="00A20BCC" w:rsidRPr="00744207" w:rsidRDefault="00A20BCC" w:rsidP="00A20BCC">
      <w:pPr>
        <w:rPr>
          <w:sz w:val="32"/>
          <w:szCs w:val="32"/>
        </w:rPr>
      </w:pPr>
      <w:r>
        <w:rPr>
          <w:sz w:val="32"/>
          <w:szCs w:val="32"/>
        </w:rPr>
        <w:t>Research Proposal Form 2022</w:t>
      </w:r>
    </w:p>
    <w:p w14:paraId="5D6214CA" w14:textId="77777777" w:rsidR="00A20BCC" w:rsidRPr="00744207" w:rsidRDefault="00A20BCC" w:rsidP="00A20BCC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53"/>
      </w:tblGrid>
      <w:tr w:rsidR="00A20BCC" w14:paraId="4F1AF369" w14:textId="77777777" w:rsidTr="00A43B01">
        <w:tc>
          <w:tcPr>
            <w:tcW w:w="2689" w:type="dxa"/>
          </w:tcPr>
          <w:p w14:paraId="16C48445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7053" w:type="dxa"/>
          </w:tcPr>
          <w:p w14:paraId="0C12FA5A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Answer</w:t>
            </w:r>
          </w:p>
        </w:tc>
      </w:tr>
      <w:tr w:rsidR="00A20BCC" w14:paraId="74FB0CED" w14:textId="77777777" w:rsidTr="00A43B01">
        <w:tc>
          <w:tcPr>
            <w:tcW w:w="2689" w:type="dxa"/>
          </w:tcPr>
          <w:p w14:paraId="57F8DD22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Project Title</w:t>
            </w:r>
          </w:p>
          <w:p w14:paraId="014840F7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4BF0EE84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2254D414" w14:textId="77777777" w:rsidTr="00A43B01">
        <w:tc>
          <w:tcPr>
            <w:tcW w:w="2689" w:type="dxa"/>
          </w:tcPr>
          <w:p w14:paraId="5E2BD6A2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Project description in lay terms (including Hypotheses/Objectives of research)</w:t>
            </w:r>
          </w:p>
          <w:p w14:paraId="52D5EC7A" w14:textId="77777777" w:rsidR="00A20BCC" w:rsidRDefault="00A20BCC" w:rsidP="00A43B01">
            <w:pPr>
              <w:rPr>
                <w:b/>
                <w:bCs/>
              </w:rPr>
            </w:pPr>
          </w:p>
          <w:p w14:paraId="73DDE62C" w14:textId="77777777" w:rsidR="00A20BCC" w:rsidRDefault="00A20BCC" w:rsidP="00A43B01">
            <w:pPr>
              <w:rPr>
                <w:b/>
                <w:bCs/>
              </w:rPr>
            </w:pPr>
          </w:p>
          <w:p w14:paraId="22D42EBB" w14:textId="77777777" w:rsidR="00A20BCC" w:rsidRDefault="00A20BCC" w:rsidP="00A43B01">
            <w:pPr>
              <w:rPr>
                <w:b/>
                <w:bCs/>
              </w:rPr>
            </w:pPr>
          </w:p>
          <w:p w14:paraId="41118271" w14:textId="77777777" w:rsidR="00A20BCC" w:rsidRDefault="00A20BCC" w:rsidP="00A43B01">
            <w:pPr>
              <w:rPr>
                <w:b/>
                <w:bCs/>
              </w:rPr>
            </w:pPr>
          </w:p>
          <w:p w14:paraId="57C5FFF7" w14:textId="77777777" w:rsidR="00A20BCC" w:rsidRDefault="00A20BCC" w:rsidP="00A43B01">
            <w:pPr>
              <w:rPr>
                <w:b/>
                <w:bCs/>
              </w:rPr>
            </w:pPr>
          </w:p>
          <w:p w14:paraId="61F99B8B" w14:textId="77777777" w:rsidR="00A20BCC" w:rsidRDefault="00A20BCC" w:rsidP="00A43B01">
            <w:pPr>
              <w:rPr>
                <w:b/>
                <w:bCs/>
              </w:rPr>
            </w:pPr>
          </w:p>
          <w:p w14:paraId="3FD10427" w14:textId="77777777" w:rsidR="00A20BCC" w:rsidRDefault="00A20BCC" w:rsidP="00A43B01">
            <w:pPr>
              <w:rPr>
                <w:b/>
                <w:bCs/>
              </w:rPr>
            </w:pPr>
          </w:p>
          <w:p w14:paraId="50993225" w14:textId="77777777" w:rsidR="00A20BCC" w:rsidRDefault="00A20BCC" w:rsidP="00A43B01">
            <w:pPr>
              <w:rPr>
                <w:b/>
                <w:bCs/>
              </w:rPr>
            </w:pPr>
          </w:p>
          <w:p w14:paraId="20259773" w14:textId="77777777" w:rsidR="00A20BCC" w:rsidRDefault="00A20BCC" w:rsidP="00A43B01">
            <w:pPr>
              <w:rPr>
                <w:b/>
                <w:bCs/>
              </w:rPr>
            </w:pPr>
          </w:p>
          <w:p w14:paraId="5D2FE0BB" w14:textId="77777777" w:rsidR="00A20BCC" w:rsidRDefault="00A20BCC" w:rsidP="00A43B01">
            <w:pPr>
              <w:rPr>
                <w:b/>
                <w:bCs/>
              </w:rPr>
            </w:pPr>
          </w:p>
          <w:p w14:paraId="10CD4A7E" w14:textId="77777777" w:rsidR="00A20BCC" w:rsidRDefault="00A20BCC" w:rsidP="00A43B01">
            <w:pPr>
              <w:rPr>
                <w:b/>
                <w:bCs/>
              </w:rPr>
            </w:pPr>
          </w:p>
          <w:p w14:paraId="2EAF6E1C" w14:textId="77777777" w:rsidR="00A20BCC" w:rsidRDefault="00A20BCC" w:rsidP="00A43B01">
            <w:pPr>
              <w:rPr>
                <w:b/>
                <w:bCs/>
              </w:rPr>
            </w:pPr>
          </w:p>
          <w:p w14:paraId="1B1FF3B4" w14:textId="77777777" w:rsidR="00A20BCC" w:rsidRDefault="00A20BCC" w:rsidP="00A43B01">
            <w:pPr>
              <w:rPr>
                <w:b/>
                <w:bCs/>
              </w:rPr>
            </w:pPr>
          </w:p>
          <w:p w14:paraId="33D4F777" w14:textId="77777777" w:rsidR="00A20BCC" w:rsidRDefault="00A20BCC" w:rsidP="00A43B01">
            <w:pPr>
              <w:rPr>
                <w:b/>
                <w:bCs/>
              </w:rPr>
            </w:pPr>
          </w:p>
          <w:p w14:paraId="0C26571E" w14:textId="77777777" w:rsidR="00A20BCC" w:rsidRDefault="00A20BCC" w:rsidP="00A43B01">
            <w:pPr>
              <w:rPr>
                <w:b/>
                <w:bCs/>
              </w:rPr>
            </w:pPr>
          </w:p>
          <w:p w14:paraId="35E8C6EE" w14:textId="77777777" w:rsidR="00A20BCC" w:rsidRDefault="00A20BCC" w:rsidP="00A43B01">
            <w:pPr>
              <w:rPr>
                <w:b/>
                <w:bCs/>
              </w:rPr>
            </w:pPr>
          </w:p>
          <w:p w14:paraId="3E2478AB" w14:textId="77777777" w:rsidR="00A20BCC" w:rsidRDefault="00A20BCC" w:rsidP="00A43B01">
            <w:pPr>
              <w:rPr>
                <w:b/>
                <w:bCs/>
              </w:rPr>
            </w:pPr>
          </w:p>
          <w:p w14:paraId="18361AA8" w14:textId="77777777" w:rsidR="00A20BCC" w:rsidRDefault="00A20BCC" w:rsidP="00A43B01">
            <w:pPr>
              <w:rPr>
                <w:b/>
                <w:bCs/>
              </w:rPr>
            </w:pPr>
          </w:p>
          <w:p w14:paraId="6EA94D09" w14:textId="77777777" w:rsidR="00A20BCC" w:rsidRDefault="00A20BCC" w:rsidP="00A43B01">
            <w:pPr>
              <w:rPr>
                <w:b/>
                <w:bCs/>
              </w:rPr>
            </w:pPr>
          </w:p>
          <w:p w14:paraId="6FFD4056" w14:textId="77777777" w:rsidR="00A20BCC" w:rsidRDefault="00A20BCC" w:rsidP="00A43B01">
            <w:pPr>
              <w:rPr>
                <w:b/>
                <w:bCs/>
              </w:rPr>
            </w:pPr>
          </w:p>
          <w:p w14:paraId="619A1D00" w14:textId="77777777" w:rsidR="00A20BCC" w:rsidRDefault="00A20BCC" w:rsidP="00A43B01">
            <w:pPr>
              <w:rPr>
                <w:b/>
                <w:bCs/>
              </w:rPr>
            </w:pPr>
          </w:p>
          <w:p w14:paraId="70576948" w14:textId="77777777" w:rsidR="00A20BCC" w:rsidRDefault="00A20BCC" w:rsidP="00A43B01">
            <w:pPr>
              <w:rPr>
                <w:b/>
                <w:bCs/>
              </w:rPr>
            </w:pPr>
          </w:p>
          <w:p w14:paraId="646ED8A7" w14:textId="77777777" w:rsidR="00A20BCC" w:rsidRDefault="00A20BCC" w:rsidP="00A43B01">
            <w:pPr>
              <w:rPr>
                <w:b/>
                <w:bCs/>
              </w:rPr>
            </w:pPr>
          </w:p>
          <w:p w14:paraId="0B7A7548" w14:textId="77777777" w:rsidR="00A20BCC" w:rsidRDefault="00A20BCC" w:rsidP="00A43B01">
            <w:pPr>
              <w:rPr>
                <w:b/>
                <w:bCs/>
              </w:rPr>
            </w:pPr>
          </w:p>
          <w:p w14:paraId="73F2133C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28D8DAF6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35DEB94B" w14:textId="77777777" w:rsidTr="00A43B01">
        <w:tc>
          <w:tcPr>
            <w:tcW w:w="2689" w:type="dxa"/>
          </w:tcPr>
          <w:p w14:paraId="2B58CC66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Methodology</w:t>
            </w:r>
          </w:p>
          <w:p w14:paraId="08A62353" w14:textId="77777777" w:rsidR="00A20BCC" w:rsidRDefault="00A20BCC" w:rsidP="00A43B01">
            <w:pPr>
              <w:rPr>
                <w:b/>
                <w:bCs/>
              </w:rPr>
            </w:pPr>
          </w:p>
          <w:p w14:paraId="68A5D874" w14:textId="77777777" w:rsidR="00A20BCC" w:rsidRDefault="00A20BCC" w:rsidP="00A43B01">
            <w:pPr>
              <w:rPr>
                <w:b/>
                <w:bCs/>
              </w:rPr>
            </w:pPr>
          </w:p>
          <w:p w14:paraId="3D6DC7E9" w14:textId="77777777" w:rsidR="00A20BCC" w:rsidRDefault="00A20BCC" w:rsidP="00A43B01">
            <w:pPr>
              <w:rPr>
                <w:b/>
                <w:bCs/>
              </w:rPr>
            </w:pPr>
          </w:p>
          <w:p w14:paraId="379B1375" w14:textId="77777777" w:rsidR="00A20BCC" w:rsidRDefault="00A20BCC" w:rsidP="00A43B01">
            <w:pPr>
              <w:rPr>
                <w:b/>
                <w:bCs/>
              </w:rPr>
            </w:pPr>
          </w:p>
          <w:p w14:paraId="534632DD" w14:textId="77777777" w:rsidR="00A20BCC" w:rsidRDefault="00A20BCC" w:rsidP="00A43B01">
            <w:pPr>
              <w:rPr>
                <w:b/>
                <w:bCs/>
              </w:rPr>
            </w:pPr>
          </w:p>
          <w:p w14:paraId="471A2D70" w14:textId="77777777" w:rsidR="00A20BCC" w:rsidRDefault="00A20BCC" w:rsidP="00A43B01">
            <w:pPr>
              <w:rPr>
                <w:b/>
                <w:bCs/>
              </w:rPr>
            </w:pPr>
          </w:p>
          <w:p w14:paraId="524E03C5" w14:textId="77777777" w:rsidR="00A20BCC" w:rsidRDefault="00A20BCC" w:rsidP="00A43B01">
            <w:pPr>
              <w:rPr>
                <w:b/>
                <w:bCs/>
              </w:rPr>
            </w:pPr>
          </w:p>
          <w:p w14:paraId="15F36D7E" w14:textId="77777777" w:rsidR="00A20BCC" w:rsidRDefault="00A20BCC" w:rsidP="00A43B01">
            <w:pPr>
              <w:rPr>
                <w:b/>
                <w:bCs/>
              </w:rPr>
            </w:pPr>
          </w:p>
          <w:p w14:paraId="36BC34D8" w14:textId="77777777" w:rsidR="00A20BCC" w:rsidRDefault="00A20BCC" w:rsidP="00A43B01">
            <w:pPr>
              <w:rPr>
                <w:b/>
                <w:bCs/>
              </w:rPr>
            </w:pPr>
          </w:p>
          <w:p w14:paraId="6D44138A" w14:textId="77777777" w:rsidR="00A20BCC" w:rsidRDefault="00A20BCC" w:rsidP="00A43B01">
            <w:pPr>
              <w:rPr>
                <w:b/>
                <w:bCs/>
              </w:rPr>
            </w:pPr>
          </w:p>
          <w:p w14:paraId="67AE8380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2CF7B4C5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5ED9F3EA" w14:textId="77777777" w:rsidTr="00A43B01">
        <w:tc>
          <w:tcPr>
            <w:tcW w:w="2689" w:type="dxa"/>
          </w:tcPr>
          <w:p w14:paraId="3C772FEA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Name of Lead Researcher and Contact Details</w:t>
            </w:r>
          </w:p>
          <w:p w14:paraId="4375EA4A" w14:textId="77777777" w:rsidR="00A20BCC" w:rsidRDefault="00A20BCC" w:rsidP="00A43B01">
            <w:pPr>
              <w:rPr>
                <w:b/>
                <w:bCs/>
              </w:rPr>
            </w:pPr>
          </w:p>
          <w:p w14:paraId="1DAA0143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1DFF1BCB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1A2938BE" w14:textId="77777777" w:rsidTr="00A43B01">
        <w:tc>
          <w:tcPr>
            <w:tcW w:w="2689" w:type="dxa"/>
          </w:tcPr>
          <w:p w14:paraId="6A6F488C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Other organisations involved</w:t>
            </w:r>
          </w:p>
          <w:p w14:paraId="4A3F1C51" w14:textId="77777777" w:rsidR="00A20BCC" w:rsidRDefault="00A20BCC" w:rsidP="00A43B01">
            <w:pPr>
              <w:rPr>
                <w:b/>
                <w:bCs/>
              </w:rPr>
            </w:pPr>
          </w:p>
          <w:p w14:paraId="722E3A1F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7278AA46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4443A1F5" w14:textId="77777777" w:rsidTr="00A43B01">
        <w:tc>
          <w:tcPr>
            <w:tcW w:w="2689" w:type="dxa"/>
          </w:tcPr>
          <w:p w14:paraId="3A72877F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Funding bodies (if applicable)</w:t>
            </w:r>
          </w:p>
          <w:p w14:paraId="56C4EEFF" w14:textId="77777777" w:rsidR="00A20BCC" w:rsidRDefault="00A20BCC" w:rsidP="00A43B01">
            <w:pPr>
              <w:rPr>
                <w:b/>
                <w:bCs/>
              </w:rPr>
            </w:pPr>
          </w:p>
          <w:p w14:paraId="5C11A100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2B5A5A36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2EE2E0C9" w14:textId="77777777" w:rsidTr="00A43B01">
        <w:tc>
          <w:tcPr>
            <w:tcW w:w="2689" w:type="dxa"/>
          </w:tcPr>
          <w:p w14:paraId="71A913C2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Project start date and estimated completion date</w:t>
            </w:r>
          </w:p>
          <w:p w14:paraId="7E67FEEC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76AB90E7" w14:textId="77777777" w:rsidR="00A20BCC" w:rsidRDefault="00A20BCC" w:rsidP="00A43B01">
            <w:pPr>
              <w:rPr>
                <w:b/>
                <w:bCs/>
              </w:rPr>
            </w:pPr>
          </w:p>
        </w:tc>
      </w:tr>
      <w:tr w:rsidR="00A20BCC" w14:paraId="53E97DBA" w14:textId="77777777" w:rsidTr="00A43B01">
        <w:tc>
          <w:tcPr>
            <w:tcW w:w="2689" w:type="dxa"/>
          </w:tcPr>
          <w:p w14:paraId="50D64407" w14:textId="77777777" w:rsidR="00A20BCC" w:rsidRDefault="00A20BCC" w:rsidP="00A43B01">
            <w:pPr>
              <w:rPr>
                <w:b/>
                <w:bCs/>
              </w:rPr>
            </w:pPr>
            <w:r>
              <w:rPr>
                <w:b/>
                <w:bCs/>
              </w:rPr>
              <w:t>Any other information you would like to share</w:t>
            </w:r>
          </w:p>
          <w:p w14:paraId="46FCA58C" w14:textId="77777777" w:rsidR="00A20BCC" w:rsidRDefault="00A20BCC" w:rsidP="00A43B01">
            <w:pPr>
              <w:rPr>
                <w:b/>
                <w:bCs/>
              </w:rPr>
            </w:pPr>
          </w:p>
          <w:p w14:paraId="6567C000" w14:textId="77777777" w:rsidR="00A20BCC" w:rsidRDefault="00A20BCC" w:rsidP="00A43B01">
            <w:pPr>
              <w:rPr>
                <w:b/>
                <w:bCs/>
              </w:rPr>
            </w:pPr>
          </w:p>
        </w:tc>
        <w:tc>
          <w:tcPr>
            <w:tcW w:w="7053" w:type="dxa"/>
          </w:tcPr>
          <w:p w14:paraId="583DBF87" w14:textId="77777777" w:rsidR="00A20BCC" w:rsidRDefault="00A20BCC" w:rsidP="00A43B01">
            <w:pPr>
              <w:rPr>
                <w:b/>
                <w:bCs/>
              </w:rPr>
            </w:pPr>
          </w:p>
        </w:tc>
      </w:tr>
    </w:tbl>
    <w:p w14:paraId="3F8920B0" w14:textId="77777777" w:rsidR="00A20BCC" w:rsidRPr="00744207" w:rsidRDefault="00A20BCC" w:rsidP="00A20BCC">
      <w:pPr>
        <w:rPr>
          <w:b/>
          <w:bCs/>
        </w:rPr>
      </w:pPr>
    </w:p>
    <w:p w14:paraId="53A6CA4A" w14:textId="77777777" w:rsidR="00CF0500" w:rsidRPr="00740C10" w:rsidRDefault="00CF0500" w:rsidP="00740C10">
      <w:pPr>
        <w:spacing w:after="0"/>
      </w:pPr>
    </w:p>
    <w:sectPr w:rsidR="00CF0500" w:rsidRPr="00740C10" w:rsidSect="00C77E5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077" w:bottom="1418" w:left="1077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8F9AD" w14:textId="77777777" w:rsidR="00A20BCC" w:rsidRDefault="00A20BCC" w:rsidP="00D3797D">
      <w:r>
        <w:separator/>
      </w:r>
    </w:p>
  </w:endnote>
  <w:endnote w:type="continuationSeparator" w:id="0">
    <w:p w14:paraId="59127402" w14:textId="77777777" w:rsidR="00A20BCC" w:rsidRDefault="00A20BCC" w:rsidP="00D3797D">
      <w:r>
        <w:continuationSeparator/>
      </w:r>
    </w:p>
  </w:endnote>
  <w:endnote w:type="continuationNotice" w:id="1">
    <w:p w14:paraId="7E43E79F" w14:textId="77777777" w:rsidR="00A20BCC" w:rsidRDefault="00A20BCC" w:rsidP="00D3797D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E41C7D-6099-4664-A485-44FD2227E4DE}"/>
    <w:embedBold r:id="rId2" w:fontKey="{035B5A55-58F7-4ADE-B964-15130204412C}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3" w:fontKey="{81961CB7-58D0-4878-AA23-76AF014F6B6B}"/>
    <w:embedBold r:id="rId4" w:fontKey="{F4DD1AFB-E6D7-4A61-BBD0-465A31E4C87C}"/>
    <w:embedItalic r:id="rId5" w:fontKey="{AAE0E062-F6E8-4909-8CA9-6DAB5717D384}"/>
    <w:embedBoldItalic r:id="rId6" w:fontKey="{69BDE4D8-E9F4-4196-9B34-EADE48478268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  <w:embedRegular r:id="rId7" w:fontKey="{1E0D310D-216F-4335-8AAF-7FB6E25DCB93}"/>
    <w:embedBold r:id="rId8" w:fontKey="{ED38B37F-81AD-46AC-96F7-255ED0C31E40}"/>
    <w:embedItalic r:id="rId9" w:fontKey="{E4170528-4B7D-4710-A20D-DD9901669D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loo 2 SemiBold">
    <w:altName w:val="Mangal"/>
    <w:charset w:val="4D"/>
    <w:family w:val="script"/>
    <w:pitch w:val="variable"/>
    <w:sig w:usb0="A000807F" w:usb1="4000207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aloo 2">
    <w:altName w:val="Mangal"/>
    <w:charset w:val="4D"/>
    <w:family w:val="script"/>
    <w:pitch w:val="variable"/>
    <w:sig w:usb0="A000807F" w:usb1="4000207B" w:usb2="00000000" w:usb3="00000000" w:csb0="00000193" w:csb1="00000000"/>
  </w:font>
  <w:font w:name="ITC Kabel Std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8DAF553-671E-462F-BADF-26709D3F1030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ITC Kabel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7A45" w14:textId="77777777" w:rsidR="00BC1405" w:rsidRDefault="000B7D89" w:rsidP="00BC1405">
    <w:pPr>
      <w:spacing w:after="0"/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6435B3ED" wp14:editId="7B4464EF">
          <wp:simplePos x="0" y="0"/>
          <wp:positionH relativeFrom="page">
            <wp:posOffset>-204693</wp:posOffset>
          </wp:positionH>
          <wp:positionV relativeFrom="paragraph">
            <wp:posOffset>-1289685</wp:posOffset>
          </wp:positionV>
          <wp:extent cx="7779463" cy="2057330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88"/>
                  <a:stretch/>
                </pic:blipFill>
                <pic:spPr bwMode="auto">
                  <a:xfrm>
                    <a:off x="0" y="0"/>
                    <a:ext cx="7779463" cy="205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405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The Chestnuts, 4 Stortford Road, Great Dunmow, Essex, CM6 1DA</w:t>
    </w:r>
  </w:p>
  <w:p w14:paraId="189978A5" w14:textId="77777777" w:rsidR="00BC1405" w:rsidRDefault="00BC1405" w:rsidP="00BC1405">
    <w:pPr>
      <w:spacing w:after="0"/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</w:pPr>
    <w:r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Tel: 01371 875100</w:t>
    </w:r>
    <w:r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ab/>
    </w:r>
    <w:r w:rsidRPr="00BC1405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info@fragilex.org.uk</w:t>
    </w:r>
  </w:p>
  <w:p w14:paraId="52B601AB" w14:textId="77777777" w:rsidR="000B7D89" w:rsidRDefault="000B7D89" w:rsidP="00BC1405">
    <w:pPr>
      <w:spacing w:after="0"/>
      <w:rPr>
        <w:rStyle w:val="color34"/>
        <w:color w:val="003865" w:themeColor="text1"/>
        <w:sz w:val="13"/>
        <w:szCs w:val="13"/>
        <w:bdr w:val="none" w:sz="0" w:space="0" w:color="auto" w:frame="1"/>
      </w:rPr>
    </w:pP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C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harity registration number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s: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 1127861 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 xml:space="preserve">&amp; 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SC047332 </w:t>
    </w:r>
    <w:r w:rsidR="00BC1405">
      <w:rPr>
        <w:rStyle w:val="color34"/>
        <w:color w:val="003865" w:themeColor="text1"/>
        <w:sz w:val="13"/>
        <w:szCs w:val="13"/>
        <w:bdr w:val="none" w:sz="0" w:space="0" w:color="auto" w:frame="1"/>
      </w:rPr>
      <w:tab/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Company registration number</w:t>
    </w:r>
    <w:r w:rsidR="006A5C5F">
      <w:rPr>
        <w:rStyle w:val="color34"/>
        <w:color w:val="003865" w:themeColor="text1"/>
        <w:sz w:val="13"/>
        <w:szCs w:val="13"/>
        <w:bdr w:val="none" w:sz="0" w:space="0" w:color="auto" w:frame="1"/>
      </w:rPr>
      <w:t>: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 6724061</w:t>
    </w:r>
  </w:p>
  <w:p w14:paraId="2B6AF203" w14:textId="77777777" w:rsidR="00C469FB" w:rsidRPr="007A694F" w:rsidRDefault="000B7D89" w:rsidP="000B7D89">
    <w:r w:rsidRPr="00D3797D">
      <w:rPr>
        <w:rFonts w:asciiTheme="majorHAnsi" w:hAnsiTheme="majorHAnsi" w:cstheme="majorHAnsi"/>
        <w:color w:val="003865" w:themeColor="text1"/>
      </w:rPr>
      <w:t>www.fragilex.org.uk</w:t>
    </w:r>
    <w:r w:rsidR="00C469FB" w:rsidRPr="007A694F">
      <w:rPr>
        <w:rStyle w:val="HeaderFooter1Char"/>
        <w:rFonts w:asciiTheme="minorHAnsi" w:hAnsiTheme="minorHAnsi"/>
        <w:noProof/>
        <w:color w:val="4E5B73" w:themeColor="text2"/>
        <w:sz w:val="18"/>
      </w:rPr>
      <mc:AlternateContent>
        <mc:Choice Requires="wps">
          <w:drawing>
            <wp:anchor distT="91440" distB="91440" distL="114300" distR="114300" simplePos="0" relativeHeight="251659264" behindDoc="1" locked="0" layoutInCell="1" allowOverlap="1" wp14:anchorId="09E11CDD" wp14:editId="1C1CFD77">
              <wp:simplePos x="0" y="0"/>
              <wp:positionH relativeFrom="margin">
                <wp:align>center</wp:align>
              </wp:positionH>
              <wp:positionV relativeFrom="bottomMargin">
                <wp:posOffset>9784554</wp:posOffset>
              </wp:positionV>
              <wp:extent cx="5943600" cy="36195"/>
              <wp:effectExtent l="0" t="0" r="2540" b="1905"/>
              <wp:wrapSquare wrapText="bothSides"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190048" id="Rectangle 16" o:spid="_x0000_s1026" style="position:absolute;margin-left:0;margin-top:770.45pt;width:468pt;height:2.85pt;z-index:-251657216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qCLI3d0A&#10;AAAKAQAADwAAAGRycy9kb3ducmV2LnhtbEyPwU7DMBBE70j8g7VI3Kjdllg0xKmqIi7cSPkAJ16S&#10;tLGdxk6T8vUsXOC4b0azM9l2th274BBa7xQsFwIYusqb1tUKPg6vD0/AQtTO6M47VHDFANv89ibT&#10;qfGTe8dLEWtGIS6kWkETY59yHqoGrQ4L36Mj7dMPVkc6h5qbQU8Ubju+EkJyq1tHHxrd477B6lSM&#10;VsF0Tc5v66P4Ent5PO/K0b4kxUqp+7t59wws4hz/zPBTn6pDTp1KPzoTWKeAhkSiyaPYACN9s5aE&#10;yl8kJfA84/8n5N8AAAD//wMAUEsBAi0AFAAGAAgAAAAhALaDOJL+AAAA4QEAABMAAAAAAAAAAAAA&#10;AAAAAAAAAFtDb250ZW50X1R5cGVzXS54bWxQSwECLQAUAAYACAAAACEAOP0h/9YAAACUAQAACwAA&#10;AAAAAAAAAAAAAAAvAQAAX3JlbHMvLnJlbHNQSwECLQAUAAYACAAAACEAM/ctUM0BAADrAwAADgAA&#10;AAAAAAAAAAAAAAAuAgAAZHJzL2Uyb0RvYy54bWxQSwECLQAUAAYACAAAACEAqCLI3d0AAAAKAQAA&#10;DwAAAAAAAAAAAAAAAAAnBAAAZHJzL2Rvd25yZXYueG1sUEsFBgAAAAAEAAQA8wAAADEFAAAAAA==&#10;" fillcolor="#ff8a3c [3204]" stroked="f" strokeweight="2pt">
              <w10:wrap type="square" anchorx="margin" anchory="margin"/>
            </v:rect>
          </w:pict>
        </mc:Fallback>
      </mc:AlternateContent>
    </w:r>
    <w:r w:rsidRPr="007A694F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A7BD1" w14:textId="77777777" w:rsidR="00E65FD7" w:rsidRDefault="00E65FD7" w:rsidP="00D3797D">
    <w:pPr>
      <w:pStyle w:val="font9"/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7864799" wp14:editId="0575926D">
          <wp:simplePos x="0" y="0"/>
          <wp:positionH relativeFrom="column">
            <wp:posOffset>-858520</wp:posOffset>
          </wp:positionH>
          <wp:positionV relativeFrom="paragraph">
            <wp:posOffset>-565895</wp:posOffset>
          </wp:positionV>
          <wp:extent cx="7779463" cy="2057330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88"/>
                  <a:stretch/>
                </pic:blipFill>
                <pic:spPr bwMode="auto">
                  <a:xfrm>
                    <a:off x="0" y="0"/>
                    <a:ext cx="7779463" cy="205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2DA9"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  <w:t xml:space="preserve"> </w:t>
    </w:r>
  </w:p>
  <w:p w14:paraId="2E8CD7D9" w14:textId="77777777" w:rsidR="00E65FD7" w:rsidRDefault="00E65FD7" w:rsidP="00D3797D">
    <w:pPr>
      <w:pStyle w:val="font9"/>
      <w:rPr>
        <w:rStyle w:val="color34"/>
        <w:rFonts w:ascii="Fira Sans" w:eastAsiaTheme="majorEastAsia" w:hAnsi="Fira Sans"/>
        <w:color w:val="003865" w:themeColor="text1"/>
        <w:sz w:val="13"/>
        <w:szCs w:val="13"/>
        <w:bdr w:val="none" w:sz="0" w:space="0" w:color="auto" w:frame="1"/>
      </w:rPr>
    </w:pPr>
  </w:p>
  <w:p w14:paraId="6C415EEB" w14:textId="77777777" w:rsidR="00E65FD7" w:rsidRDefault="00E65FD7" w:rsidP="00D3797D">
    <w:pPr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</w:pPr>
  </w:p>
  <w:p w14:paraId="22E35B54" w14:textId="77777777" w:rsidR="00D3797D" w:rsidRDefault="00E65FD7" w:rsidP="00D3797D">
    <w:pPr>
      <w:rPr>
        <w:rStyle w:val="color34"/>
        <w:color w:val="003865" w:themeColor="text1"/>
        <w:sz w:val="13"/>
        <w:szCs w:val="13"/>
        <w:bdr w:val="none" w:sz="0" w:space="0" w:color="auto" w:frame="1"/>
      </w:rPr>
    </w:pP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C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harity registration number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>s: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 1127861 </w:t>
    </w:r>
    <w:r w:rsidRPr="00D3797D">
      <w:rPr>
        <w:rStyle w:val="color34"/>
        <w:rFonts w:eastAsiaTheme="majorEastAsia"/>
        <w:color w:val="003865" w:themeColor="text1"/>
        <w:sz w:val="13"/>
        <w:szCs w:val="13"/>
        <w:bdr w:val="none" w:sz="0" w:space="0" w:color="auto" w:frame="1"/>
      </w:rPr>
      <w:t xml:space="preserve">&amp; </w:t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 xml:space="preserve">SC047332 </w:t>
    </w:r>
    <w:r w:rsidRPr="00D3797D">
      <w:rPr>
        <w:color w:val="003865" w:themeColor="text1"/>
        <w:bdr w:val="none" w:sz="0" w:space="0" w:color="auto" w:frame="1"/>
      </w:rPr>
      <w:br/>
    </w:r>
    <w:r w:rsidRPr="00D3797D">
      <w:rPr>
        <w:rStyle w:val="color34"/>
        <w:color w:val="003865" w:themeColor="text1"/>
        <w:sz w:val="13"/>
        <w:szCs w:val="13"/>
        <w:bdr w:val="none" w:sz="0" w:space="0" w:color="auto" w:frame="1"/>
      </w:rPr>
      <w:t>Company registration number 6724061</w:t>
    </w:r>
  </w:p>
  <w:p w14:paraId="07336608" w14:textId="77777777" w:rsidR="00E65FD7" w:rsidRPr="00D3797D" w:rsidRDefault="00E65FD7" w:rsidP="00D3797D">
    <w:pPr>
      <w:rPr>
        <w:rFonts w:eastAsia="Times New Roman" w:cs="Times New Roman"/>
        <w:color w:val="003865" w:themeColor="text1"/>
        <w:bdr w:val="none" w:sz="0" w:space="0" w:color="auto" w:frame="1"/>
      </w:rPr>
    </w:pPr>
    <w:r w:rsidRPr="00D3797D">
      <w:rPr>
        <w:rFonts w:asciiTheme="majorHAnsi" w:hAnsiTheme="majorHAnsi" w:cstheme="majorHAnsi"/>
        <w:color w:val="003865" w:themeColor="text1"/>
      </w:rPr>
      <w:t>www.fragilex.org.uk</w:t>
    </w:r>
  </w:p>
  <w:p w14:paraId="59DE0371" w14:textId="77777777" w:rsidR="00C851BF" w:rsidRPr="00E65FD7" w:rsidRDefault="00C851BF" w:rsidP="00D379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B6993" w14:textId="77777777" w:rsidR="00A20BCC" w:rsidRDefault="00A20BCC" w:rsidP="00D3797D"/>
    <w:p w14:paraId="0AFE0D70" w14:textId="77777777" w:rsidR="00A20BCC" w:rsidRDefault="00A20BCC" w:rsidP="00D3797D">
      <w:pPr>
        <w:pStyle w:val="Footer"/>
      </w:pPr>
    </w:p>
    <w:p w14:paraId="4F563DC8" w14:textId="77777777" w:rsidR="00A20BCC" w:rsidRDefault="00A20BCC" w:rsidP="00D3797D"/>
    <w:p w14:paraId="3A8CEF0F" w14:textId="77777777" w:rsidR="00A20BCC" w:rsidRDefault="00A20BCC" w:rsidP="00D3797D">
      <w:pPr>
        <w:pStyle w:val="Header"/>
      </w:pPr>
    </w:p>
    <w:p w14:paraId="4BBBDE47" w14:textId="77777777" w:rsidR="00A20BCC" w:rsidRDefault="00A20BCC" w:rsidP="00D3797D"/>
    <w:p w14:paraId="014B1CBE" w14:textId="77777777" w:rsidR="00A20BCC" w:rsidRDefault="00A20BCC" w:rsidP="00D3797D">
      <w:pPr>
        <w:pStyle w:val="Footer"/>
      </w:pPr>
    </w:p>
    <w:p w14:paraId="399A5B6C" w14:textId="77777777" w:rsidR="00A20BCC" w:rsidRDefault="00A20BCC" w:rsidP="00D3797D"/>
    <w:p w14:paraId="71B21320" w14:textId="77777777" w:rsidR="00A20BCC" w:rsidRDefault="00A20BCC" w:rsidP="00D3797D">
      <w:pPr>
        <w:pStyle w:val="Footer"/>
      </w:pPr>
    </w:p>
    <w:p w14:paraId="5794B693" w14:textId="77777777" w:rsidR="00A20BCC" w:rsidRDefault="00A20BCC" w:rsidP="00D3797D"/>
    <w:p w14:paraId="7F2CFA4B" w14:textId="77777777" w:rsidR="00A20BCC" w:rsidRDefault="00A20BCC" w:rsidP="00D3797D">
      <w:pPr>
        <w:pStyle w:val="Header"/>
      </w:pPr>
    </w:p>
    <w:p w14:paraId="7B8B07BA" w14:textId="77777777" w:rsidR="00A20BCC" w:rsidRDefault="00A20BCC" w:rsidP="00D3797D"/>
    <w:p w14:paraId="1FB46DC6" w14:textId="77777777" w:rsidR="00A20BCC" w:rsidRDefault="00A20BCC" w:rsidP="00D3797D">
      <w:pPr>
        <w:pStyle w:val="Footer"/>
      </w:pPr>
    </w:p>
    <w:p w14:paraId="67E3FA80" w14:textId="77777777" w:rsidR="00A20BCC" w:rsidRDefault="00A20BCC" w:rsidP="00D3797D"/>
    <w:p w14:paraId="300DFBD5" w14:textId="77777777" w:rsidR="00A20BCC" w:rsidRDefault="00A20BCC" w:rsidP="00D3797D">
      <w:r>
        <w:separator/>
      </w:r>
    </w:p>
  </w:footnote>
  <w:footnote w:type="continuationSeparator" w:id="0">
    <w:p w14:paraId="71C31B4E" w14:textId="77777777" w:rsidR="00A20BCC" w:rsidRDefault="00A20BCC" w:rsidP="00D3797D">
      <w:r>
        <w:continuationSeparator/>
      </w:r>
    </w:p>
  </w:footnote>
  <w:footnote w:type="continuationNotice" w:id="1">
    <w:p w14:paraId="1FB49EBE" w14:textId="77777777" w:rsidR="00A20BCC" w:rsidRDefault="00A20BCC" w:rsidP="00D3797D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0430E" w14:textId="77777777" w:rsidR="00C469FB" w:rsidRPr="0002171E" w:rsidRDefault="000B7D89" w:rsidP="000B7D89">
    <w:pPr>
      <w:pStyle w:val="Header10"/>
      <w:ind w:right="113"/>
    </w:pPr>
    <w:r>
      <w:drawing>
        <wp:anchor distT="0" distB="0" distL="114300" distR="114300" simplePos="0" relativeHeight="251666432" behindDoc="0" locked="0" layoutInCell="1" allowOverlap="1" wp14:anchorId="1A208A46" wp14:editId="6D6559DF">
          <wp:simplePos x="0" y="0"/>
          <wp:positionH relativeFrom="margin">
            <wp:posOffset>4085082</wp:posOffset>
          </wp:positionH>
          <wp:positionV relativeFrom="paragraph">
            <wp:posOffset>-50800</wp:posOffset>
          </wp:positionV>
          <wp:extent cx="2212975" cy="609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448C" w14:textId="77777777" w:rsidR="00C37DD1" w:rsidRDefault="005F2648" w:rsidP="005F2648">
    <w:pPr>
      <w:pStyle w:val="Header"/>
      <w:tabs>
        <w:tab w:val="clear" w:pos="4513"/>
        <w:tab w:val="clear" w:pos="9026"/>
        <w:tab w:val="left" w:pos="5618"/>
      </w:tabs>
      <w:spacing w:before="240"/>
    </w:pPr>
    <w:r>
      <w:rPr>
        <w:noProof/>
      </w:rPr>
      <w:drawing>
        <wp:anchor distT="0" distB="0" distL="114300" distR="114300" simplePos="0" relativeHeight="251670528" behindDoc="0" locked="0" layoutInCell="1" allowOverlap="1" wp14:anchorId="1F347408" wp14:editId="3A541A6B">
          <wp:simplePos x="0" y="0"/>
          <wp:positionH relativeFrom="margin">
            <wp:posOffset>4497705</wp:posOffset>
          </wp:positionH>
          <wp:positionV relativeFrom="paragraph">
            <wp:posOffset>-83499</wp:posOffset>
          </wp:positionV>
          <wp:extent cx="1718661" cy="473433"/>
          <wp:effectExtent l="0" t="0" r="0" b="3175"/>
          <wp:wrapNone/>
          <wp:docPr id="9" name="Picture 9" descr="A picture containing text, clipart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, ligh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661" cy="4734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14685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A37B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02B7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52F3D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C28FF7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18A8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44655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E41D0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AE3B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147A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055C8"/>
    <w:multiLevelType w:val="hybridMultilevel"/>
    <w:tmpl w:val="FA94C6AC"/>
    <w:lvl w:ilvl="0" w:tplc="5358E7D8">
      <w:start w:val="1"/>
      <w:numFmt w:val="lowerLetter"/>
      <w:pStyle w:val="2Numbers"/>
      <w:lvlText w:val="%1."/>
      <w:lvlJc w:val="center"/>
      <w:pPr>
        <w:ind w:left="899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2064" w:hanging="360"/>
      </w:pPr>
    </w:lvl>
    <w:lvl w:ilvl="2" w:tplc="0809001B" w:tentative="1">
      <w:start w:val="1"/>
      <w:numFmt w:val="lowerRoman"/>
      <w:lvlText w:val="%3."/>
      <w:lvlJc w:val="right"/>
      <w:pPr>
        <w:ind w:left="2784" w:hanging="180"/>
      </w:pPr>
    </w:lvl>
    <w:lvl w:ilvl="3" w:tplc="0809000F" w:tentative="1">
      <w:start w:val="1"/>
      <w:numFmt w:val="decimal"/>
      <w:lvlText w:val="%4."/>
      <w:lvlJc w:val="left"/>
      <w:pPr>
        <w:ind w:left="3504" w:hanging="360"/>
      </w:pPr>
    </w:lvl>
    <w:lvl w:ilvl="4" w:tplc="08090019" w:tentative="1">
      <w:start w:val="1"/>
      <w:numFmt w:val="lowerLetter"/>
      <w:lvlText w:val="%5."/>
      <w:lvlJc w:val="left"/>
      <w:pPr>
        <w:ind w:left="4224" w:hanging="360"/>
      </w:pPr>
    </w:lvl>
    <w:lvl w:ilvl="5" w:tplc="0809001B" w:tentative="1">
      <w:start w:val="1"/>
      <w:numFmt w:val="lowerRoman"/>
      <w:lvlText w:val="%6."/>
      <w:lvlJc w:val="right"/>
      <w:pPr>
        <w:ind w:left="4944" w:hanging="180"/>
      </w:pPr>
    </w:lvl>
    <w:lvl w:ilvl="6" w:tplc="0809000F" w:tentative="1">
      <w:start w:val="1"/>
      <w:numFmt w:val="decimal"/>
      <w:lvlText w:val="%7."/>
      <w:lvlJc w:val="left"/>
      <w:pPr>
        <w:ind w:left="5664" w:hanging="360"/>
      </w:pPr>
    </w:lvl>
    <w:lvl w:ilvl="7" w:tplc="08090019" w:tentative="1">
      <w:start w:val="1"/>
      <w:numFmt w:val="lowerLetter"/>
      <w:lvlText w:val="%8."/>
      <w:lvlJc w:val="left"/>
      <w:pPr>
        <w:ind w:left="6384" w:hanging="360"/>
      </w:pPr>
    </w:lvl>
    <w:lvl w:ilvl="8" w:tplc="0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09831B78"/>
    <w:multiLevelType w:val="hybridMultilevel"/>
    <w:tmpl w:val="7780CF02"/>
    <w:lvl w:ilvl="0" w:tplc="2C309BFA">
      <w:start w:val="1"/>
      <w:numFmt w:val="bullet"/>
      <w:pStyle w:val="ListParagraph"/>
      <w:lvlText w:val=""/>
      <w:lvlJc w:val="left"/>
      <w:pPr>
        <w:ind w:left="587" w:hanging="360"/>
      </w:pPr>
      <w:rPr>
        <w:rFonts w:ascii="Symbol" w:hAnsi="Symbol" w:hint="default"/>
        <w:color w:val="003865" w:themeColor="tex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D787273"/>
    <w:multiLevelType w:val="hybridMultilevel"/>
    <w:tmpl w:val="C3809616"/>
    <w:lvl w:ilvl="0" w:tplc="F13077EA">
      <w:start w:val="1"/>
      <w:numFmt w:val="bullet"/>
      <w:lvlText w:val="+"/>
      <w:lvlJc w:val="left"/>
      <w:pPr>
        <w:ind w:left="927" w:hanging="360"/>
      </w:pPr>
      <w:rPr>
        <w:rFonts w:ascii="Arial" w:hAnsi="Arial" w:hint="default"/>
        <w:b/>
        <w:i w:val="0"/>
        <w:color w:val="CE0F69" w:themeColor="accent3"/>
        <w:w w:val="110"/>
        <w:position w:val="0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446CA"/>
    <w:multiLevelType w:val="hybridMultilevel"/>
    <w:tmpl w:val="CBE6D762"/>
    <w:lvl w:ilvl="0" w:tplc="69A65C64">
      <w:start w:val="1"/>
      <w:numFmt w:val="decimal"/>
      <w:pStyle w:val="1Numbers"/>
      <w:lvlText w:val="%1."/>
      <w:lvlJc w:val="center"/>
      <w:pPr>
        <w:ind w:left="587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1780" w:hanging="360"/>
      </w:pPr>
    </w:lvl>
    <w:lvl w:ilvl="2" w:tplc="0809001B" w:tentative="1">
      <w:start w:val="1"/>
      <w:numFmt w:val="lowerRoman"/>
      <w:lvlText w:val="%3."/>
      <w:lvlJc w:val="right"/>
      <w:pPr>
        <w:ind w:left="2500" w:hanging="180"/>
      </w:pPr>
    </w:lvl>
    <w:lvl w:ilvl="3" w:tplc="0809000F" w:tentative="1">
      <w:start w:val="1"/>
      <w:numFmt w:val="decimal"/>
      <w:lvlText w:val="%4."/>
      <w:lvlJc w:val="left"/>
      <w:pPr>
        <w:ind w:left="3220" w:hanging="360"/>
      </w:pPr>
    </w:lvl>
    <w:lvl w:ilvl="4" w:tplc="08090019" w:tentative="1">
      <w:start w:val="1"/>
      <w:numFmt w:val="lowerLetter"/>
      <w:lvlText w:val="%5."/>
      <w:lvlJc w:val="left"/>
      <w:pPr>
        <w:ind w:left="3940" w:hanging="360"/>
      </w:pPr>
    </w:lvl>
    <w:lvl w:ilvl="5" w:tplc="0809001B" w:tentative="1">
      <w:start w:val="1"/>
      <w:numFmt w:val="lowerRoman"/>
      <w:lvlText w:val="%6."/>
      <w:lvlJc w:val="right"/>
      <w:pPr>
        <w:ind w:left="4660" w:hanging="180"/>
      </w:pPr>
    </w:lvl>
    <w:lvl w:ilvl="6" w:tplc="0809000F" w:tentative="1">
      <w:start w:val="1"/>
      <w:numFmt w:val="decimal"/>
      <w:lvlText w:val="%7."/>
      <w:lvlJc w:val="left"/>
      <w:pPr>
        <w:ind w:left="5380" w:hanging="360"/>
      </w:pPr>
    </w:lvl>
    <w:lvl w:ilvl="7" w:tplc="08090019" w:tentative="1">
      <w:start w:val="1"/>
      <w:numFmt w:val="lowerLetter"/>
      <w:lvlText w:val="%8."/>
      <w:lvlJc w:val="left"/>
      <w:pPr>
        <w:ind w:left="6100" w:hanging="360"/>
      </w:pPr>
    </w:lvl>
    <w:lvl w:ilvl="8" w:tplc="0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26CF16AD"/>
    <w:multiLevelType w:val="hybridMultilevel"/>
    <w:tmpl w:val="A9B40E5C"/>
    <w:lvl w:ilvl="0" w:tplc="4CCEDC88">
      <w:start w:val="1"/>
      <w:numFmt w:val="lowerRoman"/>
      <w:pStyle w:val="3Numbers"/>
      <w:lvlText w:val="%1."/>
      <w:lvlJc w:val="right"/>
      <w:pPr>
        <w:ind w:left="1514" w:hanging="360"/>
      </w:pPr>
      <w:rPr>
        <w:rFonts w:hint="default"/>
        <w:color w:val="003865" w:themeColor="text1"/>
      </w:rPr>
    </w:lvl>
    <w:lvl w:ilvl="1" w:tplc="08090019" w:tentative="1">
      <w:start w:val="1"/>
      <w:numFmt w:val="lowerLetter"/>
      <w:lvlText w:val="%2."/>
      <w:lvlJc w:val="left"/>
      <w:pPr>
        <w:ind w:left="2234" w:hanging="360"/>
      </w:pPr>
    </w:lvl>
    <w:lvl w:ilvl="2" w:tplc="0809001B" w:tentative="1">
      <w:start w:val="1"/>
      <w:numFmt w:val="lowerRoman"/>
      <w:lvlText w:val="%3."/>
      <w:lvlJc w:val="right"/>
      <w:pPr>
        <w:ind w:left="2954" w:hanging="180"/>
      </w:pPr>
    </w:lvl>
    <w:lvl w:ilvl="3" w:tplc="0809000F" w:tentative="1">
      <w:start w:val="1"/>
      <w:numFmt w:val="decimal"/>
      <w:lvlText w:val="%4."/>
      <w:lvlJc w:val="left"/>
      <w:pPr>
        <w:ind w:left="3674" w:hanging="360"/>
      </w:pPr>
    </w:lvl>
    <w:lvl w:ilvl="4" w:tplc="08090019" w:tentative="1">
      <w:start w:val="1"/>
      <w:numFmt w:val="lowerLetter"/>
      <w:lvlText w:val="%5."/>
      <w:lvlJc w:val="left"/>
      <w:pPr>
        <w:ind w:left="4394" w:hanging="360"/>
      </w:pPr>
    </w:lvl>
    <w:lvl w:ilvl="5" w:tplc="0809001B" w:tentative="1">
      <w:start w:val="1"/>
      <w:numFmt w:val="lowerRoman"/>
      <w:lvlText w:val="%6."/>
      <w:lvlJc w:val="right"/>
      <w:pPr>
        <w:ind w:left="5114" w:hanging="180"/>
      </w:pPr>
    </w:lvl>
    <w:lvl w:ilvl="6" w:tplc="0809000F" w:tentative="1">
      <w:start w:val="1"/>
      <w:numFmt w:val="decimal"/>
      <w:lvlText w:val="%7."/>
      <w:lvlJc w:val="left"/>
      <w:pPr>
        <w:ind w:left="5834" w:hanging="360"/>
      </w:pPr>
    </w:lvl>
    <w:lvl w:ilvl="7" w:tplc="08090019" w:tentative="1">
      <w:start w:val="1"/>
      <w:numFmt w:val="lowerLetter"/>
      <w:lvlText w:val="%8."/>
      <w:lvlJc w:val="left"/>
      <w:pPr>
        <w:ind w:left="6554" w:hanging="360"/>
      </w:pPr>
    </w:lvl>
    <w:lvl w:ilvl="8" w:tplc="08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5" w15:restartNumberingAfterBreak="0">
    <w:nsid w:val="36CA2A7B"/>
    <w:multiLevelType w:val="hybridMultilevel"/>
    <w:tmpl w:val="F5B855D4"/>
    <w:lvl w:ilvl="0" w:tplc="2338698E">
      <w:start w:val="1"/>
      <w:numFmt w:val="bullet"/>
      <w:lvlText w:val=""/>
      <w:lvlJc w:val="left"/>
      <w:pPr>
        <w:ind w:left="1721" w:hanging="360"/>
      </w:pPr>
      <w:rPr>
        <w:rFonts w:ascii="Symbol" w:hAnsi="Symbol" w:hint="default"/>
        <w:b w:val="0"/>
        <w:i w:val="0"/>
        <w:color w:val="4E5B73" w:themeColor="text2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3CD83973"/>
    <w:multiLevelType w:val="hybridMultilevel"/>
    <w:tmpl w:val="322A9C2E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2922201"/>
    <w:multiLevelType w:val="multilevel"/>
    <w:tmpl w:val="8C926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D36A99"/>
    <w:multiLevelType w:val="multilevel"/>
    <w:tmpl w:val="634C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5546CD"/>
    <w:multiLevelType w:val="hybridMultilevel"/>
    <w:tmpl w:val="8E6A1D16"/>
    <w:lvl w:ilvl="0" w:tplc="1A349B6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11B4C"/>
    <w:multiLevelType w:val="hybridMultilevel"/>
    <w:tmpl w:val="2A600E9C"/>
    <w:lvl w:ilvl="0" w:tplc="25C2EFFC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335A1"/>
    <w:multiLevelType w:val="hybridMultilevel"/>
    <w:tmpl w:val="9B20831E"/>
    <w:lvl w:ilvl="0" w:tplc="E63622EA">
      <w:start w:val="1"/>
      <w:numFmt w:val="bullet"/>
      <w:lvlText w:val="̶"/>
      <w:lvlJc w:val="left"/>
      <w:pPr>
        <w:ind w:left="870" w:hanging="360"/>
      </w:pPr>
      <w:rPr>
        <w:rFonts w:ascii="Tahoma" w:hAnsi="Tahoma" w:hint="default"/>
        <w:b/>
        <w:i w:val="0"/>
        <w:color w:val="FCD757" w:themeColor="accent2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775252D2"/>
    <w:multiLevelType w:val="hybridMultilevel"/>
    <w:tmpl w:val="CE705390"/>
    <w:lvl w:ilvl="0" w:tplc="34481E60">
      <w:start w:val="1"/>
      <w:numFmt w:val="bullet"/>
      <w:pStyle w:val="3ThirdBullet"/>
      <w:lvlText w:val=""/>
      <w:lvlJc w:val="left"/>
      <w:pPr>
        <w:ind w:left="1230" w:hanging="360"/>
      </w:pPr>
      <w:rPr>
        <w:rFonts w:ascii="Symbol" w:hAnsi="Symbol" w:hint="default"/>
        <w:b w:val="0"/>
        <w:i w:val="0"/>
        <w:color w:val="33539E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3" w15:restartNumberingAfterBreak="0">
    <w:nsid w:val="78AC2728"/>
    <w:multiLevelType w:val="hybridMultilevel"/>
    <w:tmpl w:val="6B227398"/>
    <w:lvl w:ilvl="0" w:tplc="27D6C092">
      <w:start w:val="1"/>
      <w:numFmt w:val="bullet"/>
      <w:pStyle w:val="2SecondBullet"/>
      <w:lvlText w:val="–"/>
      <w:lvlJc w:val="left"/>
      <w:pPr>
        <w:ind w:left="870" w:hanging="360"/>
      </w:pPr>
      <w:rPr>
        <w:rFonts w:ascii="Fira Sans" w:hAnsi="Fira Sans" w:hint="default"/>
        <w:b/>
        <w:i w:val="0"/>
        <w:color w:val="003865" w:themeColor="text1"/>
        <w:w w:val="100"/>
        <w:sz w:val="20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225721126">
    <w:abstractNumId w:val="19"/>
  </w:num>
  <w:num w:numId="2" w16cid:durableId="1576235976">
    <w:abstractNumId w:val="11"/>
  </w:num>
  <w:num w:numId="3" w16cid:durableId="1117800309">
    <w:abstractNumId w:val="21"/>
  </w:num>
  <w:num w:numId="4" w16cid:durableId="2120298962">
    <w:abstractNumId w:val="13"/>
  </w:num>
  <w:num w:numId="5" w16cid:durableId="1959992307">
    <w:abstractNumId w:val="10"/>
  </w:num>
  <w:num w:numId="6" w16cid:durableId="2063946841">
    <w:abstractNumId w:val="16"/>
  </w:num>
  <w:num w:numId="7" w16cid:durableId="604001725">
    <w:abstractNumId w:val="9"/>
  </w:num>
  <w:num w:numId="8" w16cid:durableId="415827137">
    <w:abstractNumId w:val="7"/>
  </w:num>
  <w:num w:numId="9" w16cid:durableId="245191582">
    <w:abstractNumId w:val="6"/>
  </w:num>
  <w:num w:numId="10" w16cid:durableId="1748959385">
    <w:abstractNumId w:val="5"/>
  </w:num>
  <w:num w:numId="11" w16cid:durableId="1419904333">
    <w:abstractNumId w:val="4"/>
  </w:num>
  <w:num w:numId="12" w16cid:durableId="1300843835">
    <w:abstractNumId w:val="8"/>
  </w:num>
  <w:num w:numId="13" w16cid:durableId="367531720">
    <w:abstractNumId w:val="3"/>
  </w:num>
  <w:num w:numId="14" w16cid:durableId="232131728">
    <w:abstractNumId w:val="2"/>
  </w:num>
  <w:num w:numId="15" w16cid:durableId="1586450930">
    <w:abstractNumId w:val="1"/>
  </w:num>
  <w:num w:numId="16" w16cid:durableId="1766146244">
    <w:abstractNumId w:val="0"/>
  </w:num>
  <w:num w:numId="17" w16cid:durableId="178391266">
    <w:abstractNumId w:val="17"/>
  </w:num>
  <w:num w:numId="18" w16cid:durableId="292441608">
    <w:abstractNumId w:val="18"/>
  </w:num>
  <w:num w:numId="19" w16cid:durableId="17702783">
    <w:abstractNumId w:val="12"/>
  </w:num>
  <w:num w:numId="20" w16cid:durableId="2013607400">
    <w:abstractNumId w:val="15"/>
  </w:num>
  <w:num w:numId="21" w16cid:durableId="225915174">
    <w:abstractNumId w:val="20"/>
  </w:num>
  <w:num w:numId="22" w16cid:durableId="1438481610">
    <w:abstractNumId w:val="14"/>
  </w:num>
  <w:num w:numId="23" w16cid:durableId="1175876691">
    <w:abstractNumId w:val="23"/>
  </w:num>
  <w:num w:numId="24" w16cid:durableId="128222988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CC"/>
    <w:rsid w:val="000056A2"/>
    <w:rsid w:val="000123F3"/>
    <w:rsid w:val="0002171E"/>
    <w:rsid w:val="00023F68"/>
    <w:rsid w:val="000376C6"/>
    <w:rsid w:val="00052100"/>
    <w:rsid w:val="00053D3C"/>
    <w:rsid w:val="00072D39"/>
    <w:rsid w:val="00093CBD"/>
    <w:rsid w:val="000A42A1"/>
    <w:rsid w:val="000B70B2"/>
    <w:rsid w:val="000B7D89"/>
    <w:rsid w:val="000C2D6B"/>
    <w:rsid w:val="000C3603"/>
    <w:rsid w:val="000C5623"/>
    <w:rsid w:val="00104635"/>
    <w:rsid w:val="00117D91"/>
    <w:rsid w:val="001233B9"/>
    <w:rsid w:val="00133362"/>
    <w:rsid w:val="00137161"/>
    <w:rsid w:val="00137700"/>
    <w:rsid w:val="00150CDF"/>
    <w:rsid w:val="00152980"/>
    <w:rsid w:val="0015626F"/>
    <w:rsid w:val="00160324"/>
    <w:rsid w:val="0017055B"/>
    <w:rsid w:val="00181FDA"/>
    <w:rsid w:val="00182987"/>
    <w:rsid w:val="00193650"/>
    <w:rsid w:val="001B2CA1"/>
    <w:rsid w:val="001B3139"/>
    <w:rsid w:val="001B6111"/>
    <w:rsid w:val="001C0274"/>
    <w:rsid w:val="001C3918"/>
    <w:rsid w:val="001E7E93"/>
    <w:rsid w:val="001F0B38"/>
    <w:rsid w:val="00224107"/>
    <w:rsid w:val="00224696"/>
    <w:rsid w:val="0022596D"/>
    <w:rsid w:val="00246C11"/>
    <w:rsid w:val="00251188"/>
    <w:rsid w:val="00254525"/>
    <w:rsid w:val="002626C6"/>
    <w:rsid w:val="00283BE2"/>
    <w:rsid w:val="00293562"/>
    <w:rsid w:val="00296161"/>
    <w:rsid w:val="002B1381"/>
    <w:rsid w:val="002D231E"/>
    <w:rsid w:val="002F50B1"/>
    <w:rsid w:val="002F6D4C"/>
    <w:rsid w:val="00304802"/>
    <w:rsid w:val="00313551"/>
    <w:rsid w:val="003312BE"/>
    <w:rsid w:val="00334790"/>
    <w:rsid w:val="003530AF"/>
    <w:rsid w:val="00377371"/>
    <w:rsid w:val="00377949"/>
    <w:rsid w:val="003A3AD2"/>
    <w:rsid w:val="003B6C03"/>
    <w:rsid w:val="003C3B84"/>
    <w:rsid w:val="003E61BE"/>
    <w:rsid w:val="003F0DBB"/>
    <w:rsid w:val="00406AE1"/>
    <w:rsid w:val="00440684"/>
    <w:rsid w:val="00453502"/>
    <w:rsid w:val="004803B2"/>
    <w:rsid w:val="004848DD"/>
    <w:rsid w:val="00490A5D"/>
    <w:rsid w:val="00492BC8"/>
    <w:rsid w:val="00493C22"/>
    <w:rsid w:val="004D2ED5"/>
    <w:rsid w:val="004E3E93"/>
    <w:rsid w:val="005076D7"/>
    <w:rsid w:val="00525CBC"/>
    <w:rsid w:val="005304B1"/>
    <w:rsid w:val="00541AF3"/>
    <w:rsid w:val="00543636"/>
    <w:rsid w:val="00562DD9"/>
    <w:rsid w:val="00565433"/>
    <w:rsid w:val="005846D1"/>
    <w:rsid w:val="00590E9B"/>
    <w:rsid w:val="005B123F"/>
    <w:rsid w:val="005C1030"/>
    <w:rsid w:val="005F2648"/>
    <w:rsid w:val="00611F09"/>
    <w:rsid w:val="00630C81"/>
    <w:rsid w:val="00633773"/>
    <w:rsid w:val="00633973"/>
    <w:rsid w:val="00645074"/>
    <w:rsid w:val="00653B32"/>
    <w:rsid w:val="00673735"/>
    <w:rsid w:val="00675A32"/>
    <w:rsid w:val="00685A51"/>
    <w:rsid w:val="00692259"/>
    <w:rsid w:val="006A5C5F"/>
    <w:rsid w:val="006B48ED"/>
    <w:rsid w:val="006D4704"/>
    <w:rsid w:val="007072BD"/>
    <w:rsid w:val="007104AF"/>
    <w:rsid w:val="007113A8"/>
    <w:rsid w:val="007213E3"/>
    <w:rsid w:val="00726751"/>
    <w:rsid w:val="00740C10"/>
    <w:rsid w:val="00765A21"/>
    <w:rsid w:val="007701C7"/>
    <w:rsid w:val="007728A9"/>
    <w:rsid w:val="00774C0F"/>
    <w:rsid w:val="00774C34"/>
    <w:rsid w:val="007832CC"/>
    <w:rsid w:val="007A5B78"/>
    <w:rsid w:val="007A694F"/>
    <w:rsid w:val="007B0451"/>
    <w:rsid w:val="007B48D0"/>
    <w:rsid w:val="007C6CA4"/>
    <w:rsid w:val="007D5101"/>
    <w:rsid w:val="007F2313"/>
    <w:rsid w:val="007F3071"/>
    <w:rsid w:val="00806BCF"/>
    <w:rsid w:val="008163D5"/>
    <w:rsid w:val="00821A2C"/>
    <w:rsid w:val="00822A42"/>
    <w:rsid w:val="00824091"/>
    <w:rsid w:val="00852CD9"/>
    <w:rsid w:val="0086532C"/>
    <w:rsid w:val="00885942"/>
    <w:rsid w:val="008E20D0"/>
    <w:rsid w:val="008F4D4A"/>
    <w:rsid w:val="00910FE9"/>
    <w:rsid w:val="009123AE"/>
    <w:rsid w:val="00926DDC"/>
    <w:rsid w:val="00934B29"/>
    <w:rsid w:val="009429B1"/>
    <w:rsid w:val="00950219"/>
    <w:rsid w:val="00953C8D"/>
    <w:rsid w:val="00966C7A"/>
    <w:rsid w:val="00966DCC"/>
    <w:rsid w:val="00971FEC"/>
    <w:rsid w:val="0097448A"/>
    <w:rsid w:val="00993521"/>
    <w:rsid w:val="0099766E"/>
    <w:rsid w:val="009B5E03"/>
    <w:rsid w:val="009D391C"/>
    <w:rsid w:val="009E250D"/>
    <w:rsid w:val="009E3FD8"/>
    <w:rsid w:val="009F4AAF"/>
    <w:rsid w:val="00A0656F"/>
    <w:rsid w:val="00A12D5A"/>
    <w:rsid w:val="00A20BCC"/>
    <w:rsid w:val="00A224E6"/>
    <w:rsid w:val="00A3527A"/>
    <w:rsid w:val="00A417A8"/>
    <w:rsid w:val="00A42A1C"/>
    <w:rsid w:val="00A4564B"/>
    <w:rsid w:val="00A55D56"/>
    <w:rsid w:val="00A80564"/>
    <w:rsid w:val="00A85849"/>
    <w:rsid w:val="00AB296C"/>
    <w:rsid w:val="00AC2C95"/>
    <w:rsid w:val="00AD2005"/>
    <w:rsid w:val="00AD7ED7"/>
    <w:rsid w:val="00AF6BB2"/>
    <w:rsid w:val="00AF7E8A"/>
    <w:rsid w:val="00B04CF6"/>
    <w:rsid w:val="00B15759"/>
    <w:rsid w:val="00B27A90"/>
    <w:rsid w:val="00B327F6"/>
    <w:rsid w:val="00B40CED"/>
    <w:rsid w:val="00B72748"/>
    <w:rsid w:val="00B87DD3"/>
    <w:rsid w:val="00BA017F"/>
    <w:rsid w:val="00BA19C2"/>
    <w:rsid w:val="00BC1405"/>
    <w:rsid w:val="00BD2762"/>
    <w:rsid w:val="00BD5179"/>
    <w:rsid w:val="00BE4B0C"/>
    <w:rsid w:val="00BF4CEB"/>
    <w:rsid w:val="00C05345"/>
    <w:rsid w:val="00C07769"/>
    <w:rsid w:val="00C07830"/>
    <w:rsid w:val="00C138FC"/>
    <w:rsid w:val="00C154C0"/>
    <w:rsid w:val="00C20CB1"/>
    <w:rsid w:val="00C37DD1"/>
    <w:rsid w:val="00C469FB"/>
    <w:rsid w:val="00C77E52"/>
    <w:rsid w:val="00C83B63"/>
    <w:rsid w:val="00C851BF"/>
    <w:rsid w:val="00C87500"/>
    <w:rsid w:val="00C91617"/>
    <w:rsid w:val="00C91E7A"/>
    <w:rsid w:val="00C94527"/>
    <w:rsid w:val="00CA0B32"/>
    <w:rsid w:val="00CA3EC1"/>
    <w:rsid w:val="00CB3396"/>
    <w:rsid w:val="00CD3201"/>
    <w:rsid w:val="00CD7D01"/>
    <w:rsid w:val="00CE53A6"/>
    <w:rsid w:val="00CF0500"/>
    <w:rsid w:val="00D10B39"/>
    <w:rsid w:val="00D13BE9"/>
    <w:rsid w:val="00D3797D"/>
    <w:rsid w:val="00D448C1"/>
    <w:rsid w:val="00D459AA"/>
    <w:rsid w:val="00D53AC4"/>
    <w:rsid w:val="00D53CD9"/>
    <w:rsid w:val="00D601C1"/>
    <w:rsid w:val="00D60D10"/>
    <w:rsid w:val="00D723C1"/>
    <w:rsid w:val="00D87B0E"/>
    <w:rsid w:val="00D926AB"/>
    <w:rsid w:val="00DA3184"/>
    <w:rsid w:val="00DA7616"/>
    <w:rsid w:val="00DE17D9"/>
    <w:rsid w:val="00DF54B3"/>
    <w:rsid w:val="00E201ED"/>
    <w:rsid w:val="00E5140F"/>
    <w:rsid w:val="00E568F0"/>
    <w:rsid w:val="00E57D41"/>
    <w:rsid w:val="00E65FD7"/>
    <w:rsid w:val="00E70397"/>
    <w:rsid w:val="00E74983"/>
    <w:rsid w:val="00E8089C"/>
    <w:rsid w:val="00E85047"/>
    <w:rsid w:val="00EA6B11"/>
    <w:rsid w:val="00EB015D"/>
    <w:rsid w:val="00EB3986"/>
    <w:rsid w:val="00EC1D38"/>
    <w:rsid w:val="00EE1E31"/>
    <w:rsid w:val="00EE5616"/>
    <w:rsid w:val="00F05C2E"/>
    <w:rsid w:val="00F11588"/>
    <w:rsid w:val="00F56718"/>
    <w:rsid w:val="00F570DC"/>
    <w:rsid w:val="00F84A2F"/>
    <w:rsid w:val="00F87E69"/>
    <w:rsid w:val="00F92639"/>
    <w:rsid w:val="00F94909"/>
    <w:rsid w:val="00FA0FBD"/>
    <w:rsid w:val="00FA356B"/>
    <w:rsid w:val="00FA4659"/>
    <w:rsid w:val="00FB36BF"/>
    <w:rsid w:val="00FB685F"/>
    <w:rsid w:val="00FD1C74"/>
    <w:rsid w:val="00FE0E6A"/>
    <w:rsid w:val="00FE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D23FAC"/>
  <w15:docId w15:val="{D81A3025-3B58-41C1-86ED-8F3BACD4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A20BCC"/>
    <w:pPr>
      <w:spacing w:after="120" w:line="252" w:lineRule="auto"/>
    </w:pPr>
    <w:rPr>
      <w:rFonts w:ascii="Fira Sans" w:hAnsi="Fira Sans"/>
      <w:color w:val="4E5B73" w:themeColor="text2"/>
    </w:rPr>
  </w:style>
  <w:style w:type="paragraph" w:styleId="Heading1">
    <w:name w:val="heading 1"/>
    <w:basedOn w:val="Normal"/>
    <w:next w:val="Normal"/>
    <w:link w:val="Heading1Char"/>
    <w:qFormat/>
    <w:rsid w:val="00B327F6"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334790"/>
    <w:pPr>
      <w:spacing w:before="240"/>
      <w:outlineLvl w:val="1"/>
    </w:pPr>
    <w:rPr>
      <w:rFonts w:cs="Baloo 2"/>
      <w:bCs w:val="0"/>
      <w:color w:val="2C68C3" w:themeColor="accent4"/>
      <w:spacing w:val="6"/>
      <w:sz w:val="32"/>
    </w:rPr>
  </w:style>
  <w:style w:type="paragraph" w:styleId="Heading3">
    <w:name w:val="heading 3"/>
    <w:basedOn w:val="Heading2"/>
    <w:next w:val="Normal"/>
    <w:link w:val="Heading3Char"/>
    <w:uiPriority w:val="3"/>
    <w:qFormat/>
    <w:rsid w:val="00334790"/>
    <w:pPr>
      <w:outlineLvl w:val="2"/>
    </w:pPr>
    <w:rPr>
      <w:rFonts w:ascii="Fira Sans" w:hAnsi="Fira Sans"/>
      <w:color w:val="CE0F69" w:themeColor="accent3"/>
      <w:spacing w:val="4"/>
      <w:sz w:val="28"/>
    </w:rPr>
  </w:style>
  <w:style w:type="paragraph" w:styleId="Heading4">
    <w:name w:val="heading 4"/>
    <w:basedOn w:val="Normal"/>
    <w:next w:val="Normal"/>
    <w:link w:val="Heading4Char"/>
    <w:uiPriority w:val="11"/>
    <w:semiHidden/>
    <w:unhideWhenUsed/>
    <w:rsid w:val="003B6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8A3C" w:themeColor="accent1"/>
    </w:rPr>
  </w:style>
  <w:style w:type="paragraph" w:styleId="Heading5">
    <w:name w:val="heading 5"/>
    <w:basedOn w:val="Normal"/>
    <w:next w:val="Normal"/>
    <w:link w:val="Heading5Char"/>
    <w:uiPriority w:val="11"/>
    <w:semiHidden/>
    <w:unhideWhenUsed/>
    <w:qFormat/>
    <w:locked/>
    <w:rsid w:val="003B6C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C3E00" w:themeColor="accent1" w:themeShade="7F"/>
    </w:rPr>
  </w:style>
  <w:style w:type="paragraph" w:styleId="Heading6">
    <w:name w:val="heading 6"/>
    <w:basedOn w:val="Normal"/>
    <w:next w:val="Normal"/>
    <w:link w:val="Heading6Char"/>
    <w:uiPriority w:val="11"/>
    <w:semiHidden/>
    <w:unhideWhenUsed/>
    <w:qFormat/>
    <w:locked/>
    <w:rsid w:val="003B6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C3E00" w:themeColor="accent1" w:themeShade="7F"/>
    </w:rPr>
  </w:style>
  <w:style w:type="paragraph" w:styleId="Heading7">
    <w:name w:val="heading 7"/>
    <w:basedOn w:val="Normal"/>
    <w:next w:val="Normal"/>
    <w:link w:val="Heading7Char"/>
    <w:uiPriority w:val="11"/>
    <w:semiHidden/>
    <w:unhideWhenUsed/>
    <w:qFormat/>
    <w:locked/>
    <w:rsid w:val="003B6C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70CB" w:themeColor="text1" w:themeTint="BF"/>
    </w:rPr>
  </w:style>
  <w:style w:type="paragraph" w:styleId="Heading8">
    <w:name w:val="heading 8"/>
    <w:basedOn w:val="Normal"/>
    <w:next w:val="Normal"/>
    <w:link w:val="Heading8Char"/>
    <w:uiPriority w:val="11"/>
    <w:semiHidden/>
    <w:unhideWhenUsed/>
    <w:qFormat/>
    <w:locked/>
    <w:rsid w:val="003B6C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8A3C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11"/>
    <w:semiHidden/>
    <w:unhideWhenUsed/>
    <w:qFormat/>
    <w:locked/>
    <w:rsid w:val="003B6C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70CB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semiHidden/>
    <w:qFormat/>
    <w:rsid w:val="00283BE2"/>
    <w:pPr>
      <w:spacing w:before="400" w:after="80" w:line="240" w:lineRule="auto"/>
    </w:pPr>
    <w:rPr>
      <w:rFonts w:ascii="ITC Kabel Std Medium" w:eastAsiaTheme="majorEastAsia" w:hAnsi="ITC Kabel Std Medium" w:cstheme="majorBidi"/>
      <w:noProof/>
      <w:color w:val="FCF7EB" w:themeColor="background1"/>
      <w:spacing w:val="5"/>
      <w:kern w:val="28"/>
      <w:sz w:val="44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30C81"/>
    <w:rPr>
      <w:rFonts w:ascii="ITC Kabel Std Medium" w:eastAsiaTheme="majorEastAsia" w:hAnsi="ITC Kabel Std Medium" w:cstheme="majorBidi"/>
      <w:noProof/>
      <w:color w:val="FCF7EB" w:themeColor="background1"/>
      <w:spacing w:val="5"/>
      <w:kern w:val="28"/>
      <w:sz w:val="44"/>
      <w:szCs w:val="52"/>
      <w:lang w:eastAsia="en-GB"/>
    </w:rPr>
  </w:style>
  <w:style w:type="character" w:customStyle="1" w:styleId="Heading1Char">
    <w:name w:val="Heading 1 Char"/>
    <w:basedOn w:val="DefaultParagraphFont"/>
    <w:link w:val="Heading1"/>
    <w:rsid w:val="00B327F6"/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334790"/>
    <w:rPr>
      <w:rFonts w:asciiTheme="majorHAnsi" w:eastAsiaTheme="majorEastAsia" w:hAnsiTheme="majorHAnsi" w:cs="Baloo 2"/>
      <w:color w:val="2C68C3" w:themeColor="accent4"/>
      <w:spacing w:val="6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3"/>
    <w:rsid w:val="00334790"/>
    <w:rPr>
      <w:rFonts w:ascii="Fira Sans" w:eastAsiaTheme="majorEastAsia" w:hAnsi="Fira Sans" w:cs="Baloo 2"/>
      <w:color w:val="CE0F69" w:themeColor="accent3"/>
      <w:spacing w:val="4"/>
      <w:sz w:val="28"/>
      <w:szCs w:val="28"/>
    </w:rPr>
  </w:style>
  <w:style w:type="paragraph" w:styleId="Subtitle">
    <w:name w:val="Subtitle"/>
    <w:basedOn w:val="Heading2"/>
    <w:next w:val="Normal"/>
    <w:link w:val="SubtitleChar"/>
    <w:uiPriority w:val="4"/>
    <w:semiHidden/>
    <w:qFormat/>
    <w:rsid w:val="00966C7A"/>
    <w:pPr>
      <w:numPr>
        <w:ilvl w:val="1"/>
      </w:numPr>
      <w:spacing w:after="20" w:line="264" w:lineRule="auto"/>
    </w:pPr>
    <w:rPr>
      <w:rFonts w:ascii="Tahoma" w:hAnsi="Tahoma"/>
      <w:iCs/>
      <w:spacing w:val="15"/>
      <w:sz w:val="20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630C81"/>
    <w:rPr>
      <w:rFonts w:ascii="Tahoma" w:eastAsiaTheme="majorEastAsia" w:hAnsi="Tahoma" w:cstheme="majorBidi"/>
      <w:iCs/>
      <w:color w:val="003865" w:themeColor="text1"/>
      <w:spacing w:val="15"/>
      <w:sz w:val="20"/>
      <w:szCs w:val="24"/>
    </w:rPr>
  </w:style>
  <w:style w:type="paragraph" w:customStyle="1" w:styleId="2SecondBullet">
    <w:name w:val="2. Second Bullet"/>
    <w:basedOn w:val="ListParagraph"/>
    <w:link w:val="2SecondBulletChar"/>
    <w:uiPriority w:val="7"/>
    <w:qFormat/>
    <w:rsid w:val="00B327F6"/>
    <w:pPr>
      <w:numPr>
        <w:numId w:val="23"/>
      </w:numPr>
      <w:spacing w:after="80"/>
    </w:pPr>
  </w:style>
  <w:style w:type="character" w:styleId="IntenseReference">
    <w:name w:val="Intense Reference"/>
    <w:basedOn w:val="DefaultParagraphFont"/>
    <w:uiPriority w:val="32"/>
    <w:semiHidden/>
    <w:locked/>
    <w:rsid w:val="003B6C03"/>
    <w:rPr>
      <w:b/>
      <w:bCs/>
      <w:smallCaps/>
      <w:color w:val="FCD757" w:themeColor="accent2"/>
      <w:spacing w:val="5"/>
      <w:u w:val="single"/>
    </w:rPr>
  </w:style>
  <w:style w:type="character" w:customStyle="1" w:styleId="Heading4Char">
    <w:name w:val="Heading 4 Char"/>
    <w:basedOn w:val="DefaultParagraphFont"/>
    <w:link w:val="Heading4"/>
    <w:uiPriority w:val="11"/>
    <w:semiHidden/>
    <w:rsid w:val="00993521"/>
    <w:rPr>
      <w:rFonts w:asciiTheme="majorHAnsi" w:eastAsiaTheme="majorEastAsia" w:hAnsiTheme="majorHAnsi" w:cstheme="majorBidi"/>
      <w:b/>
      <w:bCs/>
      <w:i/>
      <w:iCs/>
      <w:color w:val="FF8A3C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11"/>
    <w:semiHidden/>
    <w:rsid w:val="00993521"/>
    <w:rPr>
      <w:rFonts w:asciiTheme="majorHAnsi" w:eastAsiaTheme="majorEastAsia" w:hAnsiTheme="majorHAnsi" w:cstheme="majorBidi"/>
      <w:color w:val="9C3E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11"/>
    <w:semiHidden/>
    <w:rsid w:val="00993521"/>
    <w:rPr>
      <w:rFonts w:asciiTheme="majorHAnsi" w:eastAsiaTheme="majorEastAsia" w:hAnsiTheme="majorHAnsi" w:cstheme="majorBidi"/>
      <w:i/>
      <w:iCs/>
      <w:color w:val="9C3E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11"/>
    <w:semiHidden/>
    <w:rsid w:val="00993521"/>
    <w:rPr>
      <w:rFonts w:asciiTheme="majorHAnsi" w:eastAsiaTheme="majorEastAsia" w:hAnsiTheme="majorHAnsi" w:cstheme="majorBidi"/>
      <w:i/>
      <w:iCs/>
      <w:color w:val="0070CB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11"/>
    <w:semiHidden/>
    <w:rsid w:val="00993521"/>
    <w:rPr>
      <w:rFonts w:asciiTheme="majorHAnsi" w:eastAsiaTheme="majorEastAsia" w:hAnsiTheme="majorHAnsi" w:cstheme="majorBidi"/>
      <w:color w:val="FF8A3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1"/>
    <w:semiHidden/>
    <w:rsid w:val="00993521"/>
    <w:rPr>
      <w:rFonts w:asciiTheme="majorHAnsi" w:eastAsiaTheme="majorEastAsia" w:hAnsiTheme="majorHAnsi" w:cstheme="majorBidi"/>
      <w:i/>
      <w:iCs/>
      <w:color w:val="0070C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6C03"/>
    <w:pPr>
      <w:spacing w:line="240" w:lineRule="auto"/>
    </w:pPr>
    <w:rPr>
      <w:b/>
      <w:bCs/>
      <w:color w:val="FF8A3C" w:themeColor="accent1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3B6C03"/>
    <w:rPr>
      <w:b/>
      <w:bCs/>
    </w:rPr>
  </w:style>
  <w:style w:type="paragraph" w:customStyle="1" w:styleId="1Numbers">
    <w:name w:val="1. Numbers"/>
    <w:basedOn w:val="ListParagraph"/>
    <w:uiPriority w:val="9"/>
    <w:qFormat/>
    <w:rsid w:val="00B327F6"/>
    <w:pPr>
      <w:numPr>
        <w:numId w:val="4"/>
      </w:numPr>
      <w:spacing w:before="60"/>
      <w:ind w:left="454" w:hanging="170"/>
    </w:pPr>
  </w:style>
  <w:style w:type="paragraph" w:styleId="ListParagraph">
    <w:name w:val="List Paragraph"/>
    <w:aliases w:val="Bullets Points"/>
    <w:basedOn w:val="Normal"/>
    <w:link w:val="ListParagraphChar"/>
    <w:uiPriority w:val="34"/>
    <w:rsid w:val="00182987"/>
    <w:pPr>
      <w:numPr>
        <w:numId w:val="2"/>
      </w:numPr>
      <w:ind w:left="511" w:hanging="284"/>
    </w:pPr>
  </w:style>
  <w:style w:type="paragraph" w:styleId="Quote">
    <w:name w:val="Quote"/>
    <w:basedOn w:val="Normal"/>
    <w:next w:val="Normal"/>
    <w:link w:val="QuoteChar"/>
    <w:uiPriority w:val="29"/>
    <w:semiHidden/>
    <w:locked/>
    <w:rsid w:val="003B6C03"/>
    <w:rPr>
      <w:i/>
      <w:iCs/>
      <w:color w:val="003865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F3071"/>
    <w:rPr>
      <w:i/>
      <w:iCs/>
      <w:color w:val="003865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3B6C03"/>
    <w:pPr>
      <w:pBdr>
        <w:bottom w:val="single" w:sz="4" w:space="4" w:color="FF8A3C" w:themeColor="accent1"/>
      </w:pBdr>
      <w:spacing w:before="200" w:after="280"/>
      <w:ind w:left="936" w:right="936"/>
    </w:pPr>
    <w:rPr>
      <w:b/>
      <w:bCs/>
      <w:i/>
      <w:iCs/>
      <w:color w:val="FF8A3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F3071"/>
    <w:rPr>
      <w:b/>
      <w:bCs/>
      <w:i/>
      <w:iCs/>
      <w:color w:val="FF8A3C" w:themeColor="accent1"/>
      <w:sz w:val="20"/>
    </w:rPr>
  </w:style>
  <w:style w:type="character" w:styleId="IntenseEmphasis">
    <w:name w:val="Intense Emphasis"/>
    <w:basedOn w:val="DefaultParagraphFont"/>
    <w:uiPriority w:val="21"/>
    <w:semiHidden/>
    <w:rsid w:val="003B6C03"/>
    <w:rPr>
      <w:b/>
      <w:bCs/>
      <w:i/>
      <w:iCs/>
      <w:color w:val="FF8A3C" w:themeColor="accent1"/>
    </w:rPr>
  </w:style>
  <w:style w:type="paragraph" w:customStyle="1" w:styleId="2Numbers">
    <w:name w:val="2. Numbers"/>
    <w:basedOn w:val="2SecondBullet"/>
    <w:link w:val="2NumbersChar"/>
    <w:uiPriority w:val="10"/>
    <w:qFormat/>
    <w:rsid w:val="00B327F6"/>
    <w:pPr>
      <w:numPr>
        <w:numId w:val="5"/>
      </w:numPr>
      <w:ind w:left="709" w:hanging="170"/>
    </w:pPr>
  </w:style>
  <w:style w:type="paragraph" w:styleId="TOCHeading">
    <w:name w:val="TOC Heading"/>
    <w:basedOn w:val="Heading1"/>
    <w:next w:val="Normal"/>
    <w:uiPriority w:val="39"/>
    <w:unhideWhenUsed/>
    <w:qFormat/>
    <w:rsid w:val="003B6C0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2A1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0A4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2A1"/>
    <w:rPr>
      <w:sz w:val="20"/>
    </w:rPr>
  </w:style>
  <w:style w:type="paragraph" w:customStyle="1" w:styleId="body">
    <w:name w:val="body"/>
    <w:basedOn w:val="Normal"/>
    <w:link w:val="bodyChar"/>
    <w:uiPriority w:val="99"/>
    <w:rsid w:val="00C83B63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Tahoma" w:hAnsi="Tahoma" w:cs="Tahoma"/>
      <w:spacing w:val="-4"/>
      <w:szCs w:val="20"/>
    </w:rPr>
  </w:style>
  <w:style w:type="paragraph" w:styleId="NormalWeb">
    <w:name w:val="Normal (Web)"/>
    <w:basedOn w:val="Normal"/>
    <w:uiPriority w:val="99"/>
    <w:semiHidden/>
    <w:unhideWhenUsed/>
    <w:rsid w:val="007B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erFooter1">
    <w:name w:val="Header/Footer 1"/>
    <w:basedOn w:val="body"/>
    <w:link w:val="HeaderFooter1Char"/>
    <w:uiPriority w:val="9"/>
    <w:semiHidden/>
    <w:rsid w:val="00885942"/>
    <w:pPr>
      <w:spacing w:after="80"/>
    </w:pPr>
    <w:rPr>
      <w:rFonts w:ascii="ITC Kabel Std Medium" w:hAnsi="ITC Kabel Std Medium" w:cstheme="minorHAnsi"/>
      <w:color w:val="FFFFFF"/>
      <w:sz w:val="40"/>
      <w:szCs w:val="18"/>
    </w:rPr>
  </w:style>
  <w:style w:type="character" w:customStyle="1" w:styleId="HeaderFooter1Char">
    <w:name w:val="Header/Footer 1 Char"/>
    <w:basedOn w:val="FooterChar"/>
    <w:link w:val="HeaderFooter1"/>
    <w:uiPriority w:val="9"/>
    <w:semiHidden/>
    <w:rsid w:val="009E3FD8"/>
    <w:rPr>
      <w:rFonts w:ascii="ITC Kabel Std Medium" w:hAnsi="ITC Kabel Std Medium" w:cstheme="minorHAnsi"/>
      <w:color w:val="FFFFFF"/>
      <w:spacing w:val="-4"/>
      <w:sz w:val="40"/>
      <w:szCs w:val="18"/>
    </w:rPr>
  </w:style>
  <w:style w:type="paragraph" w:customStyle="1" w:styleId="Header1">
    <w:name w:val="Header 1"/>
    <w:basedOn w:val="Footer"/>
    <w:link w:val="Header1Char"/>
    <w:uiPriority w:val="11"/>
    <w:semiHidden/>
    <w:rsid w:val="00224107"/>
    <w:rPr>
      <w:color w:val="636466"/>
      <w:sz w:val="18"/>
      <w:szCs w:val="18"/>
    </w:rPr>
  </w:style>
  <w:style w:type="paragraph" w:customStyle="1" w:styleId="PageNumber1">
    <w:name w:val="Page Number 1"/>
    <w:basedOn w:val="body"/>
    <w:link w:val="PageNumber1Char"/>
    <w:uiPriority w:val="9"/>
    <w:unhideWhenUsed/>
    <w:rsid w:val="00E201ED"/>
    <w:rPr>
      <w:color w:val="636466"/>
    </w:rPr>
  </w:style>
  <w:style w:type="character" w:customStyle="1" w:styleId="Header1Char">
    <w:name w:val="Header 1 Char"/>
    <w:basedOn w:val="FooterChar"/>
    <w:link w:val="Header1"/>
    <w:uiPriority w:val="11"/>
    <w:semiHidden/>
    <w:rsid w:val="00630C81"/>
    <w:rPr>
      <w:color w:val="636466"/>
      <w:sz w:val="18"/>
      <w:szCs w:val="18"/>
    </w:rPr>
  </w:style>
  <w:style w:type="paragraph" w:customStyle="1" w:styleId="Default">
    <w:name w:val="Default"/>
    <w:unhideWhenUsed/>
    <w:rsid w:val="00F05C2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bodyChar">
    <w:name w:val="body Char"/>
    <w:basedOn w:val="DefaultParagraphFont"/>
    <w:link w:val="body"/>
    <w:uiPriority w:val="99"/>
    <w:rsid w:val="00224107"/>
    <w:rPr>
      <w:rFonts w:ascii="Tahoma" w:hAnsi="Tahoma" w:cs="Tahoma"/>
      <w:color w:val="000000"/>
      <w:spacing w:val="-4"/>
      <w:sz w:val="20"/>
      <w:szCs w:val="20"/>
    </w:rPr>
  </w:style>
  <w:style w:type="character" w:customStyle="1" w:styleId="PageNumber1Char">
    <w:name w:val="Page Number 1 Char"/>
    <w:basedOn w:val="bodyChar"/>
    <w:link w:val="PageNumber1"/>
    <w:uiPriority w:val="9"/>
    <w:rsid w:val="009E3FD8"/>
    <w:rPr>
      <w:rFonts w:ascii="Tahoma" w:hAnsi="Tahoma" w:cs="Tahoma"/>
      <w:color w:val="636466"/>
      <w:spacing w:val="-4"/>
      <w:sz w:val="20"/>
      <w:szCs w:val="20"/>
    </w:rPr>
  </w:style>
  <w:style w:type="table" w:styleId="TableGrid">
    <w:name w:val="Table Grid"/>
    <w:basedOn w:val="TableNormal"/>
    <w:uiPriority w:val="59"/>
    <w:rsid w:val="00C0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C07830"/>
    <w:pPr>
      <w:spacing w:after="0" w:line="240" w:lineRule="auto"/>
    </w:pPr>
    <w:tblPr>
      <w:tblStyleRowBandSize w:val="1"/>
      <w:tblStyleColBandSize w:val="1"/>
      <w:tblBorders>
        <w:top w:val="single" w:sz="8" w:space="0" w:color="003865" w:themeColor="text1"/>
        <w:left w:val="single" w:sz="8" w:space="0" w:color="003865" w:themeColor="text1"/>
        <w:bottom w:val="single" w:sz="8" w:space="0" w:color="003865" w:themeColor="text1"/>
        <w:right w:val="single" w:sz="8" w:space="0" w:color="003865" w:themeColor="text1"/>
      </w:tblBorders>
    </w:tblPr>
    <w:tblStylePr w:type="firstRow">
      <w:pPr>
        <w:spacing w:before="0" w:after="0" w:line="240" w:lineRule="auto"/>
      </w:pPr>
      <w:rPr>
        <w:b/>
        <w:bCs/>
        <w:color w:val="FCF7EB" w:themeColor="background1"/>
      </w:rPr>
      <w:tblPr/>
      <w:tcPr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  <w:tblStylePr w:type="band1Horz">
      <w:tblPr/>
      <w:tcPr>
        <w:tcBorders>
          <w:top w:val="single" w:sz="8" w:space="0" w:color="003865" w:themeColor="text1"/>
          <w:left w:val="single" w:sz="8" w:space="0" w:color="003865" w:themeColor="text1"/>
          <w:bottom w:val="single" w:sz="8" w:space="0" w:color="003865" w:themeColor="text1"/>
          <w:right w:val="single" w:sz="8" w:space="0" w:color="003865" w:themeColor="text1"/>
        </w:tcBorders>
      </w:tcPr>
    </w:tblStylePr>
  </w:style>
  <w:style w:type="table" w:styleId="LightShading">
    <w:name w:val="Light Shading"/>
    <w:aliases w:val="Light Shading Costello Table"/>
    <w:basedOn w:val="TableGridLight"/>
    <w:uiPriority w:val="60"/>
    <w:rsid w:val="00EA6B11"/>
    <w:pPr>
      <w:ind w:left="113" w:right="113"/>
    </w:pPr>
    <w:rPr>
      <w:rFonts w:ascii="Tahoma" w:hAnsi="Tahoma"/>
      <w:sz w:val="28"/>
      <w:szCs w:val="20"/>
      <w:lang w:eastAsia="en-GB"/>
    </w:rPr>
    <w:tblPr>
      <w:tblStyleRowBandSize w:val="1"/>
      <w:tblStyleColBandSize w:val="1"/>
      <w:jc w:val="center"/>
      <w:tblBorders>
        <w:top w:val="single" w:sz="4" w:space="0" w:color="FF8A3C" w:themeColor="accent1"/>
        <w:left w:val="single" w:sz="4" w:space="0" w:color="FF8A3C" w:themeColor="accent1"/>
        <w:bottom w:val="single" w:sz="4" w:space="0" w:color="FF8A3C" w:themeColor="accent1"/>
        <w:right w:val="single" w:sz="4" w:space="0" w:color="FF8A3C" w:themeColor="accent1"/>
        <w:insideH w:val="single" w:sz="4" w:space="0" w:color="FF8A3C" w:themeColor="accent1"/>
        <w:insideV w:val="single" w:sz="4" w:space="0" w:color="FF8A3C" w:themeColor="accent1"/>
      </w:tblBorders>
    </w:tblPr>
    <w:trPr>
      <w:jc w:val="center"/>
    </w:trPr>
    <w:tcPr>
      <w:tcMar>
        <w:top w:w="57" w:type="dxa"/>
        <w:bottom w:w="57" w:type="dxa"/>
      </w:tcMar>
    </w:tcPr>
    <w:tblStylePr w:type="firstRow">
      <w:pPr>
        <w:spacing w:before="0" w:after="0" w:line="240" w:lineRule="auto"/>
      </w:pPr>
      <w:rPr>
        <w:rFonts w:ascii="ITC Kabel Std Medium" w:hAnsi="ITC Kabel Std Medium"/>
        <w:b w:val="0"/>
        <w:bCs/>
        <w:i w:val="0"/>
        <w:color w:val="FFFFFF"/>
        <w:sz w:val="28"/>
      </w:rPr>
      <w:tblPr/>
      <w:tcPr>
        <w:tcBorders>
          <w:top w:val="single" w:sz="4" w:space="0" w:color="4E5B73" w:themeColor="text2"/>
          <w:left w:val="single" w:sz="4" w:space="0" w:color="4E5B73" w:themeColor="text2"/>
          <w:bottom w:val="nil"/>
          <w:right w:val="single" w:sz="4" w:space="0" w:color="4E5B73" w:themeColor="text2"/>
          <w:insideH w:val="nil"/>
          <w:insideV w:val="single" w:sz="4" w:space="0" w:color="FCF7EB" w:themeColor="background1"/>
        </w:tcBorders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865" w:themeColor="text1"/>
          <w:left w:val="nil"/>
          <w:bottom w:val="single" w:sz="8" w:space="0" w:color="003865" w:themeColor="tex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</w:style>
  <w:style w:type="table" w:styleId="MediumShading2">
    <w:name w:val="Medium Shading 2"/>
    <w:basedOn w:val="TableNormal"/>
    <w:uiPriority w:val="64"/>
    <w:rsid w:val="00C0783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CF7E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6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firstCol">
      <w:rPr>
        <w:b/>
        <w:bCs/>
        <w:color w:val="FCF7EB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865" w:themeFill="text1"/>
      </w:tcPr>
    </w:tblStylePr>
    <w:tblStylePr w:type="lastCol">
      <w:rPr>
        <w:b/>
        <w:bCs/>
        <w:color w:val="FCF7EB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86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DAA" w:themeFill="background1" w:themeFillShade="D8"/>
      </w:tcPr>
    </w:tblStylePr>
    <w:tblStylePr w:type="band1Horz">
      <w:tblPr/>
      <w:tcPr>
        <w:shd w:val="clear" w:color="auto" w:fill="F2DDAA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CF7E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ableHeader">
    <w:name w:val="Table Header"/>
    <w:basedOn w:val="Normal"/>
    <w:link w:val="TableHeaderChar"/>
    <w:uiPriority w:val="13"/>
    <w:qFormat/>
    <w:rsid w:val="00C87500"/>
    <w:pPr>
      <w:spacing w:before="100" w:beforeAutospacing="1" w:after="100" w:afterAutospacing="1" w:line="240" w:lineRule="auto"/>
      <w:jc w:val="center"/>
    </w:pPr>
    <w:rPr>
      <w:b/>
      <w:color w:val="FCF7EB" w:themeColor="background1"/>
    </w:rPr>
  </w:style>
  <w:style w:type="paragraph" w:customStyle="1" w:styleId="TableBody">
    <w:name w:val="Table Body"/>
    <w:basedOn w:val="Normal"/>
    <w:link w:val="TableBodyChar"/>
    <w:uiPriority w:val="13"/>
    <w:qFormat/>
    <w:rsid w:val="00C87500"/>
    <w:pPr>
      <w:spacing w:before="100" w:beforeAutospacing="1" w:after="100" w:afterAutospacing="1" w:line="240" w:lineRule="auto"/>
    </w:pPr>
  </w:style>
  <w:style w:type="character" w:customStyle="1" w:styleId="TableHeaderChar">
    <w:name w:val="Table Header Char"/>
    <w:basedOn w:val="DefaultParagraphFont"/>
    <w:link w:val="TableHeader"/>
    <w:uiPriority w:val="13"/>
    <w:rsid w:val="00C87500"/>
    <w:rPr>
      <w:rFonts w:ascii="Fira Sans" w:hAnsi="Fira Sans"/>
      <w:b/>
      <w:color w:val="FCF7EB" w:themeColor="background1"/>
      <w:sz w:val="20"/>
    </w:rPr>
  </w:style>
  <w:style w:type="paragraph" w:customStyle="1" w:styleId="TableBodyleftjustified">
    <w:name w:val="Table Body (left justified)"/>
    <w:basedOn w:val="TableBody"/>
    <w:link w:val="TableBodyleftjustifiedChar"/>
    <w:uiPriority w:val="13"/>
    <w:qFormat/>
    <w:rsid w:val="00F92639"/>
    <w:rPr>
      <w:bCs/>
    </w:rPr>
  </w:style>
  <w:style w:type="character" w:customStyle="1" w:styleId="TableBodyChar">
    <w:name w:val="Table Body Char"/>
    <w:basedOn w:val="DefaultParagraphFont"/>
    <w:link w:val="TableBody"/>
    <w:uiPriority w:val="13"/>
    <w:rsid w:val="00C87500"/>
    <w:rPr>
      <w:color w:val="4E5B73" w:themeColor="text2"/>
      <w:sz w:val="20"/>
    </w:rPr>
  </w:style>
  <w:style w:type="character" w:customStyle="1" w:styleId="TableBodyleftjustifiedChar">
    <w:name w:val="Table Body (left justified) Char"/>
    <w:basedOn w:val="TableBodyChar"/>
    <w:link w:val="TableBodyleftjustified"/>
    <w:uiPriority w:val="13"/>
    <w:rsid w:val="001233B9"/>
    <w:rPr>
      <w:rFonts w:ascii="Tahoma" w:hAnsi="Tahoma"/>
      <w:bCs/>
      <w:color w:val="FF8A3C" w:themeColor="accent1"/>
      <w:sz w:val="20"/>
    </w:rPr>
  </w:style>
  <w:style w:type="paragraph" w:customStyle="1" w:styleId="Header10">
    <w:name w:val="Header1"/>
    <w:basedOn w:val="HeaderFooter1"/>
    <w:link w:val="Header1Char0"/>
    <w:uiPriority w:val="12"/>
    <w:qFormat/>
    <w:rsid w:val="008163D5"/>
    <w:pPr>
      <w:spacing w:after="0" w:line="240" w:lineRule="auto"/>
    </w:pPr>
    <w:rPr>
      <w:rFonts w:asciiTheme="minorHAnsi" w:hAnsiTheme="minorHAnsi"/>
      <w:noProof/>
      <w:color w:val="4E5B73" w:themeColor="text2"/>
      <w:sz w:val="18"/>
      <w:lang w:eastAsia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7F2313"/>
  </w:style>
  <w:style w:type="character" w:customStyle="1" w:styleId="Header1Char0">
    <w:name w:val="Header1 Char"/>
    <w:basedOn w:val="HeaderFooter1Char"/>
    <w:link w:val="Header10"/>
    <w:uiPriority w:val="12"/>
    <w:rsid w:val="001233B9"/>
    <w:rPr>
      <w:rFonts w:ascii="ITC Kabel Std Medium" w:hAnsi="ITC Kabel Std Medium" w:cstheme="minorHAnsi"/>
      <w:noProof/>
      <w:color w:val="4E5B73" w:themeColor="text2"/>
      <w:spacing w:val="-4"/>
      <w:sz w:val="18"/>
      <w:szCs w:val="18"/>
      <w:lang w:eastAsia="en-GB"/>
    </w:rPr>
  </w:style>
  <w:style w:type="paragraph" w:styleId="BlockText">
    <w:name w:val="Block Text"/>
    <w:basedOn w:val="Normal"/>
    <w:uiPriority w:val="99"/>
    <w:semiHidden/>
    <w:unhideWhenUsed/>
    <w:rsid w:val="007F2313"/>
    <w:pPr>
      <w:pBdr>
        <w:top w:val="single" w:sz="2" w:space="10" w:color="FF8A3C" w:themeColor="accent1"/>
        <w:left w:val="single" w:sz="2" w:space="10" w:color="FF8A3C" w:themeColor="accent1"/>
        <w:bottom w:val="single" w:sz="2" w:space="10" w:color="FF8A3C" w:themeColor="accent1"/>
        <w:right w:val="single" w:sz="2" w:space="10" w:color="FF8A3C" w:themeColor="accent1"/>
      </w:pBdr>
      <w:ind w:left="1152" w:right="1152"/>
    </w:pPr>
    <w:rPr>
      <w:i/>
      <w:iCs/>
      <w:color w:val="FF8A3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F2313"/>
  </w:style>
  <w:style w:type="character" w:customStyle="1" w:styleId="BodyTextChar">
    <w:name w:val="Body Text Char"/>
    <w:basedOn w:val="DefaultParagraphFont"/>
    <w:link w:val="BodyText"/>
    <w:uiPriority w:val="99"/>
    <w:semiHidden/>
    <w:rsid w:val="007F2313"/>
    <w:rPr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F231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F2313"/>
    <w:rPr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F231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F231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F231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F2313"/>
    <w:rPr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231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2313"/>
    <w:rPr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F231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F2313"/>
    <w:rPr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F231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F2313"/>
    <w:rPr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F231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F2313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7F231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F2313"/>
    <w:rPr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31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3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3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31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F2313"/>
  </w:style>
  <w:style w:type="character" w:customStyle="1" w:styleId="DateChar">
    <w:name w:val="Date Char"/>
    <w:basedOn w:val="DefaultParagraphFont"/>
    <w:link w:val="Date"/>
    <w:uiPriority w:val="99"/>
    <w:semiHidden/>
    <w:rsid w:val="007F2313"/>
    <w:rPr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F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31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F23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F2313"/>
    <w:rPr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231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2313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F23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F231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231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2313"/>
    <w:rPr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F23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F2313"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2313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2313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F231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F2313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7F2313"/>
    <w:pPr>
      <w:ind w:left="283" w:hanging="283"/>
    </w:pPr>
  </w:style>
  <w:style w:type="paragraph" w:styleId="List2">
    <w:name w:val="List 2"/>
    <w:basedOn w:val="Normal"/>
    <w:uiPriority w:val="99"/>
    <w:semiHidden/>
    <w:unhideWhenUsed/>
    <w:rsid w:val="007F2313"/>
    <w:pPr>
      <w:ind w:left="566" w:hanging="283"/>
    </w:pPr>
  </w:style>
  <w:style w:type="paragraph" w:styleId="List3">
    <w:name w:val="List 3"/>
    <w:basedOn w:val="Normal"/>
    <w:uiPriority w:val="99"/>
    <w:semiHidden/>
    <w:unhideWhenUsed/>
    <w:rsid w:val="007F2313"/>
    <w:pPr>
      <w:ind w:left="849" w:hanging="283"/>
    </w:pPr>
  </w:style>
  <w:style w:type="paragraph" w:styleId="List4">
    <w:name w:val="List 4"/>
    <w:basedOn w:val="Normal"/>
    <w:uiPriority w:val="99"/>
    <w:semiHidden/>
    <w:unhideWhenUsed/>
    <w:rsid w:val="007F2313"/>
    <w:pPr>
      <w:ind w:left="1132" w:hanging="283"/>
    </w:pPr>
  </w:style>
  <w:style w:type="paragraph" w:styleId="List5">
    <w:name w:val="List 5"/>
    <w:basedOn w:val="Normal"/>
    <w:uiPriority w:val="99"/>
    <w:semiHidden/>
    <w:unhideWhenUsed/>
    <w:rsid w:val="007F2313"/>
    <w:pPr>
      <w:ind w:left="1415" w:hanging="283"/>
    </w:pPr>
  </w:style>
  <w:style w:type="paragraph" w:styleId="ListBullet">
    <w:name w:val="List Bullet"/>
    <w:basedOn w:val="Normal"/>
    <w:uiPriority w:val="99"/>
    <w:semiHidden/>
    <w:unhideWhenUsed/>
    <w:rsid w:val="007F2313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F2313"/>
    <w:pPr>
      <w:numPr>
        <w:numId w:val="8"/>
      </w:numPr>
    </w:pPr>
  </w:style>
  <w:style w:type="paragraph" w:styleId="ListBullet3">
    <w:name w:val="List Bullet 3"/>
    <w:basedOn w:val="Normal"/>
    <w:uiPriority w:val="99"/>
    <w:semiHidden/>
    <w:unhideWhenUsed/>
    <w:rsid w:val="007F2313"/>
    <w:pPr>
      <w:numPr>
        <w:numId w:val="9"/>
      </w:numPr>
    </w:pPr>
  </w:style>
  <w:style w:type="paragraph" w:styleId="ListBullet4">
    <w:name w:val="List Bullet 4"/>
    <w:basedOn w:val="Normal"/>
    <w:uiPriority w:val="99"/>
    <w:semiHidden/>
    <w:unhideWhenUsed/>
    <w:rsid w:val="007F2313"/>
    <w:pPr>
      <w:numPr>
        <w:numId w:val="10"/>
      </w:numPr>
    </w:pPr>
  </w:style>
  <w:style w:type="paragraph" w:styleId="ListBullet5">
    <w:name w:val="List Bullet 5"/>
    <w:basedOn w:val="Normal"/>
    <w:uiPriority w:val="99"/>
    <w:semiHidden/>
    <w:unhideWhenUsed/>
    <w:rsid w:val="007F2313"/>
    <w:pPr>
      <w:numPr>
        <w:numId w:val="11"/>
      </w:numPr>
    </w:pPr>
  </w:style>
  <w:style w:type="paragraph" w:styleId="ListContinue">
    <w:name w:val="List Continue"/>
    <w:basedOn w:val="Normal"/>
    <w:uiPriority w:val="99"/>
    <w:semiHidden/>
    <w:unhideWhenUsed/>
    <w:rsid w:val="007F2313"/>
    <w:pPr>
      <w:ind w:left="283"/>
    </w:pPr>
  </w:style>
  <w:style w:type="paragraph" w:styleId="ListContinue2">
    <w:name w:val="List Continue 2"/>
    <w:basedOn w:val="Normal"/>
    <w:uiPriority w:val="99"/>
    <w:semiHidden/>
    <w:unhideWhenUsed/>
    <w:rsid w:val="007F2313"/>
    <w:pPr>
      <w:ind w:left="566"/>
    </w:pPr>
  </w:style>
  <w:style w:type="paragraph" w:styleId="ListContinue3">
    <w:name w:val="List Continue 3"/>
    <w:basedOn w:val="Normal"/>
    <w:uiPriority w:val="99"/>
    <w:semiHidden/>
    <w:unhideWhenUsed/>
    <w:rsid w:val="007F2313"/>
    <w:pPr>
      <w:ind w:left="849"/>
    </w:pPr>
  </w:style>
  <w:style w:type="paragraph" w:styleId="ListContinue4">
    <w:name w:val="List Continue 4"/>
    <w:basedOn w:val="Normal"/>
    <w:uiPriority w:val="99"/>
    <w:semiHidden/>
    <w:unhideWhenUsed/>
    <w:rsid w:val="007F2313"/>
    <w:pPr>
      <w:ind w:left="1132"/>
    </w:pPr>
  </w:style>
  <w:style w:type="paragraph" w:styleId="ListContinue5">
    <w:name w:val="List Continue 5"/>
    <w:basedOn w:val="Normal"/>
    <w:uiPriority w:val="99"/>
    <w:semiHidden/>
    <w:unhideWhenUsed/>
    <w:rsid w:val="007F2313"/>
    <w:pPr>
      <w:ind w:left="1415"/>
    </w:pPr>
  </w:style>
  <w:style w:type="paragraph" w:styleId="ListNumber">
    <w:name w:val="List Number"/>
    <w:basedOn w:val="Normal"/>
    <w:uiPriority w:val="99"/>
    <w:semiHidden/>
    <w:unhideWhenUsed/>
    <w:rsid w:val="007F2313"/>
    <w:pPr>
      <w:numPr>
        <w:numId w:val="12"/>
      </w:numPr>
    </w:pPr>
  </w:style>
  <w:style w:type="paragraph" w:styleId="ListNumber2">
    <w:name w:val="List Number 2"/>
    <w:basedOn w:val="Normal"/>
    <w:uiPriority w:val="99"/>
    <w:semiHidden/>
    <w:unhideWhenUsed/>
    <w:rsid w:val="007F2313"/>
    <w:pPr>
      <w:numPr>
        <w:numId w:val="13"/>
      </w:numPr>
    </w:pPr>
  </w:style>
  <w:style w:type="paragraph" w:styleId="ListNumber3">
    <w:name w:val="List Number 3"/>
    <w:basedOn w:val="Normal"/>
    <w:uiPriority w:val="99"/>
    <w:semiHidden/>
    <w:unhideWhenUsed/>
    <w:rsid w:val="007F2313"/>
    <w:pPr>
      <w:numPr>
        <w:numId w:val="14"/>
      </w:numPr>
    </w:pPr>
  </w:style>
  <w:style w:type="paragraph" w:styleId="ListNumber4">
    <w:name w:val="List Number 4"/>
    <w:basedOn w:val="Normal"/>
    <w:uiPriority w:val="99"/>
    <w:semiHidden/>
    <w:unhideWhenUsed/>
    <w:rsid w:val="007F2313"/>
    <w:pPr>
      <w:numPr>
        <w:numId w:val="15"/>
      </w:numPr>
    </w:pPr>
  </w:style>
  <w:style w:type="paragraph" w:styleId="ListNumber5">
    <w:name w:val="List Number 5"/>
    <w:basedOn w:val="Normal"/>
    <w:uiPriority w:val="99"/>
    <w:semiHidden/>
    <w:unhideWhenUsed/>
    <w:rsid w:val="007F2313"/>
    <w:pPr>
      <w:numPr>
        <w:numId w:val="16"/>
      </w:numPr>
    </w:pPr>
  </w:style>
  <w:style w:type="paragraph" w:styleId="MacroText">
    <w:name w:val="macro"/>
    <w:link w:val="MacroTextChar"/>
    <w:uiPriority w:val="99"/>
    <w:semiHidden/>
    <w:unhideWhenUsed/>
    <w:rsid w:val="007F23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2313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F23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F23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7F23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F23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F2313"/>
    <w:rPr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F231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F2313"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F23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F2313"/>
    <w:rPr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F231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F2313"/>
    <w:rPr>
      <w:sz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F231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F2313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7F231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F23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F231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F2313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F2313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F231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F231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F231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F231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F2313"/>
    <w:pPr>
      <w:spacing w:after="100"/>
      <w:ind w:left="1600"/>
    </w:pPr>
  </w:style>
  <w:style w:type="paragraph" w:customStyle="1" w:styleId="Title1">
    <w:name w:val="Title 1"/>
    <w:basedOn w:val="Heading1"/>
    <w:link w:val="Title1Char"/>
    <w:uiPriority w:val="8"/>
    <w:semiHidden/>
    <w:qFormat/>
    <w:rsid w:val="00BD2762"/>
    <w:pPr>
      <w:spacing w:after="200"/>
    </w:pPr>
  </w:style>
  <w:style w:type="character" w:customStyle="1" w:styleId="Title1Char">
    <w:name w:val="Title 1 Char"/>
    <w:basedOn w:val="Heading1Char"/>
    <w:link w:val="Title1"/>
    <w:uiPriority w:val="8"/>
    <w:semiHidden/>
    <w:rsid w:val="00EA6B11"/>
    <w:rPr>
      <w:rFonts w:asciiTheme="majorHAnsi" w:eastAsiaTheme="majorEastAsia" w:hAnsiTheme="majorHAnsi" w:cstheme="majorBidi"/>
      <w:bCs/>
      <w:color w:val="003865" w:themeColor="text1"/>
      <w:sz w:val="40"/>
      <w:szCs w:val="28"/>
    </w:rPr>
  </w:style>
  <w:style w:type="paragraph" w:customStyle="1" w:styleId="1BulletPoints">
    <w:name w:val="1. Bullet Points"/>
    <w:basedOn w:val="ListParagraph"/>
    <w:link w:val="1BulletPointsChar"/>
    <w:uiPriority w:val="6"/>
    <w:qFormat/>
    <w:rsid w:val="00D3797D"/>
    <w:pPr>
      <w:ind w:left="454" w:hanging="227"/>
    </w:pPr>
  </w:style>
  <w:style w:type="character" w:styleId="PlaceholderText">
    <w:name w:val="Placeholder Text"/>
    <w:basedOn w:val="DefaultParagraphFont"/>
    <w:uiPriority w:val="99"/>
    <w:semiHidden/>
    <w:rsid w:val="00D53AC4"/>
    <w:rPr>
      <w:color w:val="808080"/>
    </w:rPr>
  </w:style>
  <w:style w:type="character" w:customStyle="1" w:styleId="ListParagraphChar">
    <w:name w:val="List Paragraph Char"/>
    <w:aliases w:val="Bullets Points Char"/>
    <w:basedOn w:val="DefaultParagraphFont"/>
    <w:link w:val="ListParagraph"/>
    <w:uiPriority w:val="10"/>
    <w:semiHidden/>
    <w:rsid w:val="00630C81"/>
    <w:rPr>
      <w:sz w:val="20"/>
    </w:rPr>
  </w:style>
  <w:style w:type="character" w:customStyle="1" w:styleId="1BulletPointsChar">
    <w:name w:val="1. Bullet Points Char"/>
    <w:basedOn w:val="ListParagraphChar"/>
    <w:link w:val="1BulletPoints"/>
    <w:uiPriority w:val="6"/>
    <w:rsid w:val="00D3797D"/>
    <w:rPr>
      <w:color w:val="4E5B73" w:themeColor="text2"/>
      <w:sz w:val="20"/>
    </w:rPr>
  </w:style>
  <w:style w:type="paragraph" w:customStyle="1" w:styleId="Footer1">
    <w:name w:val="Footer1"/>
    <w:basedOn w:val="Header10"/>
    <w:link w:val="Footer1Char"/>
    <w:uiPriority w:val="12"/>
    <w:qFormat/>
    <w:rsid w:val="007A694F"/>
    <w:pPr>
      <w:pBdr>
        <w:top w:val="single" w:sz="8" w:space="7" w:color="4E5B73" w:themeColor="text2"/>
      </w:pBdr>
    </w:pPr>
  </w:style>
  <w:style w:type="character" w:customStyle="1" w:styleId="Footer1Char">
    <w:name w:val="Footer1 Char"/>
    <w:basedOn w:val="Header1Char0"/>
    <w:link w:val="Footer1"/>
    <w:uiPriority w:val="12"/>
    <w:rsid w:val="001233B9"/>
    <w:rPr>
      <w:rFonts w:ascii="ITC Kabel Std Medium" w:hAnsi="ITC Kabel Std Medium" w:cstheme="minorHAnsi"/>
      <w:noProof/>
      <w:color w:val="4E5B73" w:themeColor="text2"/>
      <w:spacing w:val="-4"/>
      <w:sz w:val="18"/>
      <w:szCs w:val="18"/>
      <w:lang w:eastAsia="en-GB"/>
    </w:rPr>
  </w:style>
  <w:style w:type="table" w:styleId="ListTable4">
    <w:name w:val="List Table 4"/>
    <w:basedOn w:val="TableNormal"/>
    <w:uiPriority w:val="49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991FF" w:themeColor="text1" w:themeTint="99"/>
        <w:left w:val="single" w:sz="4" w:space="0" w:color="0991FF" w:themeColor="text1" w:themeTint="99"/>
        <w:bottom w:val="single" w:sz="4" w:space="0" w:color="0991FF" w:themeColor="text1" w:themeTint="99"/>
        <w:right w:val="single" w:sz="4" w:space="0" w:color="0991FF" w:themeColor="text1" w:themeTint="99"/>
        <w:insideH w:val="single" w:sz="4" w:space="0" w:color="0991FF" w:themeColor="text1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003865" w:themeColor="text1"/>
          <w:left w:val="single" w:sz="4" w:space="0" w:color="003865" w:themeColor="text1"/>
          <w:bottom w:val="single" w:sz="4" w:space="0" w:color="003865" w:themeColor="text1"/>
          <w:right w:val="single" w:sz="4" w:space="0" w:color="003865" w:themeColor="text1"/>
          <w:insideH w:val="nil"/>
        </w:tcBorders>
        <w:shd w:val="clear" w:color="auto" w:fill="003865" w:themeFill="text1"/>
      </w:tcPr>
    </w:tblStylePr>
    <w:tblStylePr w:type="lastRow">
      <w:rPr>
        <w:b/>
        <w:bCs/>
      </w:rPr>
      <w:tblPr/>
      <w:tcPr>
        <w:tcBorders>
          <w:top w:val="double" w:sz="4" w:space="0" w:color="0991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text1" w:themeFillTint="33"/>
      </w:tcPr>
    </w:tblStylePr>
    <w:tblStylePr w:type="band1Horz">
      <w:tblPr/>
      <w:tcPr>
        <w:shd w:val="clear" w:color="auto" w:fill="ADDAFF" w:themeFill="text1" w:themeFillTint="33"/>
      </w:tcPr>
    </w:tblStylePr>
  </w:style>
  <w:style w:type="table" w:styleId="ListTable3">
    <w:name w:val="List Table 3"/>
    <w:basedOn w:val="TableNormal"/>
    <w:uiPriority w:val="48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03865" w:themeColor="text1"/>
        <w:left w:val="single" w:sz="4" w:space="0" w:color="003865" w:themeColor="text1"/>
        <w:bottom w:val="single" w:sz="4" w:space="0" w:color="003865" w:themeColor="text1"/>
        <w:right w:val="single" w:sz="4" w:space="0" w:color="003865" w:themeColor="text1"/>
      </w:tblBorders>
    </w:tblPr>
    <w:tblStylePr w:type="firstRow">
      <w:rPr>
        <w:b/>
        <w:bCs/>
        <w:color w:val="FCF7EB" w:themeColor="background1"/>
      </w:rPr>
      <w:tblPr/>
      <w:tcPr>
        <w:shd w:val="clear" w:color="auto" w:fill="003865" w:themeFill="text1"/>
      </w:tcPr>
    </w:tblStylePr>
    <w:tblStylePr w:type="lastRow">
      <w:rPr>
        <w:b/>
        <w:bCs/>
      </w:rPr>
      <w:tblPr/>
      <w:tcPr>
        <w:tcBorders>
          <w:top w:val="double" w:sz="4" w:space="0" w:color="003865" w:themeColor="text1"/>
        </w:tcBorders>
        <w:shd w:val="clear" w:color="auto" w:fill="FCF7EB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CF7EB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CF7EB" w:themeFill="background1"/>
      </w:tcPr>
    </w:tblStylePr>
    <w:tblStylePr w:type="band1Vert">
      <w:tblPr/>
      <w:tcPr>
        <w:tcBorders>
          <w:left w:val="single" w:sz="4" w:space="0" w:color="003865" w:themeColor="text1"/>
          <w:right w:val="single" w:sz="4" w:space="0" w:color="003865" w:themeColor="text1"/>
        </w:tcBorders>
      </w:tcPr>
    </w:tblStylePr>
    <w:tblStylePr w:type="band1Horz">
      <w:tblPr/>
      <w:tcPr>
        <w:tcBorders>
          <w:top w:val="single" w:sz="4" w:space="0" w:color="003865" w:themeColor="text1"/>
          <w:bottom w:val="single" w:sz="4" w:space="0" w:color="00386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65" w:themeColor="text1"/>
          <w:left w:val="nil"/>
        </w:tcBorders>
      </w:tcPr>
    </w:tblStylePr>
    <w:tblStylePr w:type="swCell">
      <w:tblPr/>
      <w:tcPr>
        <w:tcBorders>
          <w:top w:val="double" w:sz="4" w:space="0" w:color="003865" w:themeColor="text1"/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B27A90"/>
    <w:pPr>
      <w:spacing w:after="0" w:line="240" w:lineRule="auto"/>
    </w:pPr>
    <w:tblPr>
      <w:tblStyleRowBandSize w:val="1"/>
      <w:tblStyleColBandSize w:val="1"/>
      <w:tblBorders>
        <w:top w:val="single" w:sz="4" w:space="0" w:color="0991FF" w:themeColor="text1" w:themeTint="99"/>
        <w:left w:val="single" w:sz="4" w:space="0" w:color="0991FF" w:themeColor="text1" w:themeTint="99"/>
        <w:bottom w:val="single" w:sz="4" w:space="0" w:color="0991FF" w:themeColor="text1" w:themeTint="99"/>
        <w:right w:val="single" w:sz="4" w:space="0" w:color="0991FF" w:themeColor="text1" w:themeTint="99"/>
        <w:insideH w:val="single" w:sz="4" w:space="0" w:color="0991FF" w:themeColor="text1" w:themeTint="99"/>
        <w:insideV w:val="single" w:sz="4" w:space="0" w:color="0991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CF7EB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CF7EB" w:themeFill="background1"/>
      </w:tcPr>
    </w:tblStylePr>
    <w:tblStylePr w:type="band1Vert">
      <w:tblPr/>
      <w:tcPr>
        <w:shd w:val="clear" w:color="auto" w:fill="ADDAFF" w:themeFill="text1" w:themeFillTint="33"/>
      </w:tcPr>
    </w:tblStylePr>
    <w:tblStylePr w:type="band1Horz">
      <w:tblPr/>
      <w:tcPr>
        <w:shd w:val="clear" w:color="auto" w:fill="ADDAFF" w:themeFill="text1" w:themeFillTint="33"/>
      </w:tcPr>
    </w:tblStylePr>
    <w:tblStylePr w:type="neCell">
      <w:tblPr/>
      <w:tcPr>
        <w:tcBorders>
          <w:bottom w:val="single" w:sz="4" w:space="0" w:color="0991FF" w:themeColor="text1" w:themeTint="99"/>
        </w:tcBorders>
      </w:tcPr>
    </w:tblStylePr>
    <w:tblStylePr w:type="nwCell">
      <w:tblPr/>
      <w:tcPr>
        <w:tcBorders>
          <w:bottom w:val="single" w:sz="4" w:space="0" w:color="0991FF" w:themeColor="text1" w:themeTint="99"/>
        </w:tcBorders>
      </w:tcPr>
    </w:tblStylePr>
    <w:tblStylePr w:type="seCell">
      <w:tblPr/>
      <w:tcPr>
        <w:tcBorders>
          <w:top w:val="single" w:sz="4" w:space="0" w:color="0991FF" w:themeColor="text1" w:themeTint="99"/>
        </w:tcBorders>
      </w:tcPr>
    </w:tblStylePr>
    <w:tblStylePr w:type="swCell">
      <w:tblPr/>
      <w:tcPr>
        <w:tcBorders>
          <w:top w:val="single" w:sz="4" w:space="0" w:color="0991FF" w:themeColor="text1" w:themeTint="99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51188"/>
    <w:pPr>
      <w:spacing w:after="0" w:line="240" w:lineRule="auto"/>
    </w:pPr>
    <w:rPr>
      <w:color w:val="EB5E00" w:themeColor="accent1" w:themeShade="BF"/>
    </w:rPr>
    <w:tblPr>
      <w:tblStyleRowBandSize w:val="1"/>
      <w:tblStyleColBandSize w:val="1"/>
      <w:tblBorders>
        <w:top w:val="single" w:sz="4" w:space="0" w:color="FF8A3C" w:themeColor="accent1"/>
        <w:bottom w:val="single" w:sz="4" w:space="0" w:color="FF8A3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8A3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8A3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D8" w:themeFill="accent1" w:themeFillTint="33"/>
      </w:tcPr>
    </w:tblStylePr>
    <w:tblStylePr w:type="band1Horz">
      <w:tblPr/>
      <w:tcPr>
        <w:shd w:val="clear" w:color="auto" w:fill="FFE7D8" w:themeFill="accent1" w:themeFillTint="33"/>
      </w:tcPr>
    </w:tblStylePr>
  </w:style>
  <w:style w:type="table" w:styleId="TableGridLight">
    <w:name w:val="Grid Table Light"/>
    <w:basedOn w:val="TableNormal"/>
    <w:uiPriority w:val="40"/>
    <w:rsid w:val="00251188"/>
    <w:pPr>
      <w:spacing w:after="0" w:line="240" w:lineRule="auto"/>
      <w:jc w:val="center"/>
    </w:pPr>
    <w:tblPr>
      <w:tblBorders>
        <w:top w:val="single" w:sz="4" w:space="0" w:color="ECCC80" w:themeColor="background1" w:themeShade="BF"/>
        <w:left w:val="single" w:sz="4" w:space="0" w:color="ECCC80" w:themeColor="background1" w:themeShade="BF"/>
        <w:bottom w:val="single" w:sz="4" w:space="0" w:color="ECCC80" w:themeColor="background1" w:themeShade="BF"/>
        <w:right w:val="single" w:sz="4" w:space="0" w:color="ECCC80" w:themeColor="background1" w:themeShade="BF"/>
        <w:insideH w:val="single" w:sz="4" w:space="0" w:color="ECCC80" w:themeColor="background1" w:themeShade="BF"/>
        <w:insideV w:val="single" w:sz="4" w:space="0" w:color="ECCC80" w:themeColor="background1" w:themeShade="BF"/>
      </w:tblBorders>
    </w:tblPr>
    <w:tcPr>
      <w:vAlign w:val="center"/>
    </w:tcPr>
  </w:style>
  <w:style w:type="paragraph" w:customStyle="1" w:styleId="3ThirdBullet">
    <w:name w:val="3. Third Bullet"/>
    <w:basedOn w:val="2SecondBullet"/>
    <w:link w:val="3ThirdBulletChar"/>
    <w:uiPriority w:val="8"/>
    <w:qFormat/>
    <w:rsid w:val="002F50B1"/>
    <w:pPr>
      <w:numPr>
        <w:numId w:val="24"/>
      </w:numPr>
    </w:pPr>
    <w:rPr>
      <w:color w:val="4E5B73"/>
    </w:rPr>
  </w:style>
  <w:style w:type="table" w:styleId="PlainTable3">
    <w:name w:val="Plain Table 3"/>
    <w:aliases w:val="Costello Table"/>
    <w:basedOn w:val="TableNormal"/>
    <w:uiPriority w:val="43"/>
    <w:rsid w:val="009123AE"/>
    <w:pPr>
      <w:spacing w:after="0" w:line="240" w:lineRule="auto"/>
    </w:pPr>
    <w:tblPr>
      <w:tblStyleRowBandSize w:val="1"/>
      <w:tblStyleColBandSize w:val="1"/>
      <w:tblBorders>
        <w:bottom w:val="single" w:sz="6" w:space="0" w:color="003865" w:themeColor="text1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pPr>
        <w:jc w:val="center"/>
      </w:pPr>
      <w:rPr>
        <w:b/>
        <w:bCs/>
        <w:caps w:val="0"/>
        <w:smallCaps w:val="0"/>
        <w:vanish w:val="0"/>
        <w:color w:val="FCF7EB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65" w:themeFill="text1"/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3865" w:themeColor="text1"/>
        </w:tcBorders>
        <w:shd w:val="clear" w:color="auto" w:fill="D9DDE5" w:themeFill="text2" w:themeFillTint="33"/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SecondBulletChar">
    <w:name w:val="2. Second Bullet Char"/>
    <w:basedOn w:val="ListParagraphChar"/>
    <w:link w:val="2SecondBullet"/>
    <w:uiPriority w:val="7"/>
    <w:rsid w:val="00B327F6"/>
    <w:rPr>
      <w:color w:val="4E5B73" w:themeColor="text2"/>
      <w:sz w:val="20"/>
    </w:rPr>
  </w:style>
  <w:style w:type="character" w:customStyle="1" w:styleId="3ThirdBulletChar">
    <w:name w:val="3. Third Bullet Char"/>
    <w:basedOn w:val="2SecondBulletChar"/>
    <w:link w:val="3ThirdBullet"/>
    <w:uiPriority w:val="8"/>
    <w:rsid w:val="002F50B1"/>
    <w:rPr>
      <w:rFonts w:ascii="Fira Sans" w:hAnsi="Fira Sans"/>
      <w:color w:val="4E5B73"/>
      <w:sz w:val="21"/>
    </w:rPr>
  </w:style>
  <w:style w:type="paragraph" w:customStyle="1" w:styleId="TableHeadingPurple">
    <w:name w:val="Table Heading (Purple)"/>
    <w:basedOn w:val="TableHeader"/>
    <w:link w:val="TableHeadingPurpleChar"/>
    <w:uiPriority w:val="13"/>
    <w:rsid w:val="007A694F"/>
    <w:rPr>
      <w:b w:val="0"/>
      <w:bCs/>
      <w:caps/>
      <w:color w:val="003865" w:themeColor="text1"/>
    </w:rPr>
  </w:style>
  <w:style w:type="table" w:customStyle="1" w:styleId="CostelloTable2">
    <w:name w:val="Costello Table 2"/>
    <w:basedOn w:val="TableNormal"/>
    <w:uiPriority w:val="99"/>
    <w:rsid w:val="007701C7"/>
    <w:pPr>
      <w:spacing w:after="0" w:line="240" w:lineRule="auto"/>
    </w:pPr>
    <w:tblPr/>
  </w:style>
  <w:style w:type="character" w:customStyle="1" w:styleId="TableHeadingPurpleChar">
    <w:name w:val="Table Heading (Purple) Char"/>
    <w:basedOn w:val="TableHeaderChar"/>
    <w:link w:val="TableHeadingPurple"/>
    <w:uiPriority w:val="13"/>
    <w:rsid w:val="001233B9"/>
    <w:rPr>
      <w:rFonts w:ascii="ITC Kabel Std Medium" w:hAnsi="ITC Kabel Std Medium"/>
      <w:b w:val="0"/>
      <w:bCs/>
      <w:caps/>
      <w:color w:val="003865" w:themeColor="text1"/>
      <w:sz w:val="20"/>
    </w:rPr>
  </w:style>
  <w:style w:type="paragraph" w:customStyle="1" w:styleId="FourthHeading">
    <w:name w:val="Fourth Heading"/>
    <w:basedOn w:val="Heading3"/>
    <w:link w:val="FourthHeadingChar"/>
    <w:uiPriority w:val="4"/>
    <w:qFormat/>
    <w:rsid w:val="006A5C5F"/>
    <w:pPr>
      <w:spacing w:after="160"/>
      <w:outlineLvl w:val="3"/>
    </w:pPr>
    <w:rPr>
      <w:bCs/>
      <w:color w:val="003865" w:themeColor="text1"/>
      <w:spacing w:val="2"/>
      <w:sz w:val="22"/>
    </w:rPr>
  </w:style>
  <w:style w:type="character" w:customStyle="1" w:styleId="FourthHeadingChar">
    <w:name w:val="Fourth Heading Char"/>
    <w:basedOn w:val="Heading3Char"/>
    <w:link w:val="FourthHeading"/>
    <w:uiPriority w:val="4"/>
    <w:rsid w:val="006A5C5F"/>
    <w:rPr>
      <w:rFonts w:ascii="Fira Sans" w:eastAsiaTheme="majorEastAsia" w:hAnsi="Fira Sans" w:cs="Baloo 2"/>
      <w:bCs/>
      <w:color w:val="003865" w:themeColor="text1"/>
      <w:spacing w:val="2"/>
      <w:sz w:val="28"/>
      <w:szCs w:val="28"/>
    </w:rPr>
  </w:style>
  <w:style w:type="paragraph" w:customStyle="1" w:styleId="3Numbers">
    <w:name w:val="3. Numbers"/>
    <w:basedOn w:val="2Numbers"/>
    <w:link w:val="3NumbersChar"/>
    <w:uiPriority w:val="11"/>
    <w:qFormat/>
    <w:rsid w:val="00B327F6"/>
    <w:pPr>
      <w:numPr>
        <w:numId w:val="22"/>
      </w:numPr>
      <w:ind w:left="992" w:hanging="170"/>
    </w:pPr>
  </w:style>
  <w:style w:type="paragraph" w:customStyle="1" w:styleId="Footnote">
    <w:name w:val="Footnote"/>
    <w:basedOn w:val="Normal"/>
    <w:link w:val="FootnoteChar"/>
    <w:uiPriority w:val="12"/>
    <w:qFormat/>
    <w:rsid w:val="002F50B1"/>
    <w:pPr>
      <w:spacing w:before="120"/>
    </w:pPr>
    <w:rPr>
      <w:sz w:val="17"/>
    </w:rPr>
  </w:style>
  <w:style w:type="character" w:customStyle="1" w:styleId="2NumbersChar">
    <w:name w:val="2. Numbers Char"/>
    <w:basedOn w:val="2SecondBulletChar"/>
    <w:link w:val="2Numbers"/>
    <w:uiPriority w:val="10"/>
    <w:rsid w:val="00B327F6"/>
    <w:rPr>
      <w:color w:val="4E5B73" w:themeColor="text2"/>
      <w:sz w:val="20"/>
    </w:rPr>
  </w:style>
  <w:style w:type="character" w:customStyle="1" w:styleId="3NumbersChar">
    <w:name w:val="3. Numbers Char"/>
    <w:basedOn w:val="2NumbersChar"/>
    <w:link w:val="3Numbers"/>
    <w:uiPriority w:val="11"/>
    <w:rsid w:val="00B327F6"/>
    <w:rPr>
      <w:color w:val="4E5B73" w:themeColor="text2"/>
      <w:sz w:val="20"/>
    </w:rPr>
  </w:style>
  <w:style w:type="character" w:customStyle="1" w:styleId="FootnoteChar">
    <w:name w:val="Footnote Char"/>
    <w:basedOn w:val="DefaultParagraphFont"/>
    <w:link w:val="Footnote"/>
    <w:uiPriority w:val="12"/>
    <w:rsid w:val="002F50B1"/>
    <w:rPr>
      <w:rFonts w:ascii="Fira Sans" w:hAnsi="Fira Sans"/>
      <w:color w:val="4E5B73" w:themeColor="text2"/>
      <w:sz w:val="17"/>
    </w:rPr>
  </w:style>
  <w:style w:type="paragraph" w:customStyle="1" w:styleId="BasicParagraph">
    <w:name w:val="[Basic Paragraph]"/>
    <w:basedOn w:val="Normal"/>
    <w:uiPriority w:val="99"/>
    <w:semiHidden/>
    <w:rsid w:val="00D723C1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4B0C"/>
    <w:rPr>
      <w:color w:val="2C68C3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13551"/>
    <w:rPr>
      <w:vertAlign w:val="superscript"/>
    </w:rPr>
  </w:style>
  <w:style w:type="paragraph" w:customStyle="1" w:styleId="SecondHeadingwithRule">
    <w:name w:val="Second Heading with Rule"/>
    <w:basedOn w:val="Heading2"/>
    <w:link w:val="SecondHeadingwithRuleChar"/>
    <w:uiPriority w:val="5"/>
    <w:rsid w:val="00C851BF"/>
    <w:pPr>
      <w:pBdr>
        <w:bottom w:val="single" w:sz="12" w:space="3" w:color="003865" w:themeColor="text1"/>
      </w:pBdr>
    </w:pPr>
  </w:style>
  <w:style w:type="character" w:customStyle="1" w:styleId="SecondHeadingwithRuleChar">
    <w:name w:val="Second Heading with Rule Char"/>
    <w:basedOn w:val="Heading2Char"/>
    <w:link w:val="SecondHeadingwithRule"/>
    <w:uiPriority w:val="5"/>
    <w:rsid w:val="00C851BF"/>
    <w:rPr>
      <w:rFonts w:ascii="ITC Kabel Std Book" w:eastAsiaTheme="majorEastAsia" w:hAnsi="ITC Kabel Std Book" w:cstheme="majorBidi"/>
      <w:color w:val="003865" w:themeColor="text1"/>
      <w:spacing w:val="6"/>
      <w:sz w:val="26"/>
      <w:szCs w:val="26"/>
    </w:rPr>
  </w:style>
  <w:style w:type="paragraph" w:customStyle="1" w:styleId="font9">
    <w:name w:val="font_9"/>
    <w:basedOn w:val="Normal"/>
    <w:rsid w:val="00E65F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olor34">
    <w:name w:val="color_34"/>
    <w:basedOn w:val="DefaultParagraphFont"/>
    <w:rsid w:val="00E65FD7"/>
  </w:style>
  <w:style w:type="paragraph" w:customStyle="1" w:styleId="FooterLink">
    <w:name w:val="Footer Link"/>
    <w:basedOn w:val="Normal"/>
    <w:uiPriority w:val="5"/>
    <w:qFormat/>
    <w:rsid w:val="00D3797D"/>
    <w:pPr>
      <w:spacing w:after="0"/>
    </w:pPr>
    <w:rPr>
      <w:rFonts w:asciiTheme="majorHAnsi" w:hAnsiTheme="majorHAnsi" w:cstheme="majorHAnsi"/>
      <w:color w:val="003865" w:themeColor="text1"/>
    </w:rPr>
  </w:style>
  <w:style w:type="table" w:styleId="ListTable4-Accent4">
    <w:name w:val="List Table 4 Accent 4"/>
    <w:basedOn w:val="TableNormal"/>
    <w:uiPriority w:val="49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7AA2E1" w:themeColor="accent4" w:themeTint="99"/>
        <w:left w:val="single" w:sz="4" w:space="0" w:color="7AA2E1" w:themeColor="accent4" w:themeTint="99"/>
        <w:bottom w:val="single" w:sz="4" w:space="0" w:color="7AA2E1" w:themeColor="accent4" w:themeTint="99"/>
        <w:right w:val="single" w:sz="4" w:space="0" w:color="7AA2E1" w:themeColor="accent4" w:themeTint="99"/>
        <w:insideH w:val="single" w:sz="4" w:space="0" w:color="7AA2E1" w:themeColor="accent4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2C68C3" w:themeColor="accent4"/>
          <w:left w:val="single" w:sz="4" w:space="0" w:color="2C68C3" w:themeColor="accent4"/>
          <w:bottom w:val="single" w:sz="4" w:space="0" w:color="2C68C3" w:themeColor="accent4"/>
          <w:right w:val="single" w:sz="4" w:space="0" w:color="2C68C3" w:themeColor="accent4"/>
          <w:insideH w:val="nil"/>
        </w:tcBorders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7AA2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0F5" w:themeFill="accent4" w:themeFillTint="33"/>
      </w:tcPr>
    </w:tblStylePr>
    <w:tblStylePr w:type="band1Horz">
      <w:tblPr/>
      <w:tcPr>
        <w:shd w:val="clear" w:color="auto" w:fill="D2E0F5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2C68C3" w:themeColor="accent4"/>
        <w:left w:val="single" w:sz="4" w:space="0" w:color="2C68C3" w:themeColor="accent4"/>
        <w:bottom w:val="single" w:sz="4" w:space="0" w:color="2C68C3" w:themeColor="accent4"/>
        <w:right w:val="single" w:sz="4" w:space="0" w:color="2C68C3" w:themeColor="accent4"/>
      </w:tblBorders>
    </w:tblPr>
    <w:tblStylePr w:type="firstRow">
      <w:rPr>
        <w:b/>
        <w:bCs/>
        <w:color w:val="FCF7EB" w:themeColor="background1"/>
      </w:rPr>
      <w:tblPr/>
      <w:tcPr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2C68C3" w:themeColor="accent4"/>
        </w:tcBorders>
        <w:shd w:val="clear" w:color="auto" w:fill="FCF7EB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CF7EB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CF7EB" w:themeFill="background1"/>
      </w:tcPr>
    </w:tblStylePr>
    <w:tblStylePr w:type="band1Vert">
      <w:tblPr/>
      <w:tcPr>
        <w:tcBorders>
          <w:left w:val="single" w:sz="4" w:space="0" w:color="2C68C3" w:themeColor="accent4"/>
          <w:right w:val="single" w:sz="4" w:space="0" w:color="2C68C3" w:themeColor="accent4"/>
        </w:tcBorders>
      </w:tcPr>
    </w:tblStylePr>
    <w:tblStylePr w:type="band1Horz">
      <w:tblPr/>
      <w:tcPr>
        <w:tcBorders>
          <w:top w:val="single" w:sz="4" w:space="0" w:color="2C68C3" w:themeColor="accent4"/>
          <w:bottom w:val="single" w:sz="4" w:space="0" w:color="2C68C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68C3" w:themeColor="accent4"/>
          <w:left w:val="nil"/>
        </w:tcBorders>
      </w:tcPr>
    </w:tblStylePr>
    <w:tblStylePr w:type="swCell">
      <w:tblPr/>
      <w:tcPr>
        <w:tcBorders>
          <w:top w:val="double" w:sz="4" w:space="0" w:color="2C68C3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B327F6"/>
    <w:pPr>
      <w:spacing w:after="0" w:line="240" w:lineRule="auto"/>
    </w:pPr>
    <w:tblPr>
      <w:tblStyleRowBandSize w:val="1"/>
      <w:tblStyleColBandSize w:val="1"/>
      <w:tblBorders>
        <w:top w:val="single" w:sz="4" w:space="0" w:color="7AA2E1" w:themeColor="accent4" w:themeTint="99"/>
        <w:left w:val="single" w:sz="4" w:space="0" w:color="7AA2E1" w:themeColor="accent4" w:themeTint="99"/>
        <w:bottom w:val="single" w:sz="4" w:space="0" w:color="7AA2E1" w:themeColor="accent4" w:themeTint="99"/>
        <w:right w:val="single" w:sz="4" w:space="0" w:color="7AA2E1" w:themeColor="accent4" w:themeTint="99"/>
        <w:insideH w:val="single" w:sz="4" w:space="0" w:color="7AA2E1" w:themeColor="accent4" w:themeTint="99"/>
        <w:insideV w:val="single" w:sz="4" w:space="0" w:color="7AA2E1" w:themeColor="accent4" w:themeTint="99"/>
      </w:tblBorders>
    </w:tblPr>
    <w:tblStylePr w:type="firstRow">
      <w:rPr>
        <w:b/>
        <w:bCs/>
        <w:color w:val="FCF7EB" w:themeColor="background1"/>
      </w:rPr>
      <w:tblPr/>
      <w:tcPr>
        <w:tcBorders>
          <w:top w:val="single" w:sz="4" w:space="0" w:color="2C68C3" w:themeColor="accent4"/>
          <w:left w:val="single" w:sz="4" w:space="0" w:color="2C68C3" w:themeColor="accent4"/>
          <w:bottom w:val="single" w:sz="4" w:space="0" w:color="2C68C3" w:themeColor="accent4"/>
          <w:right w:val="single" w:sz="4" w:space="0" w:color="2C68C3" w:themeColor="accent4"/>
          <w:insideH w:val="nil"/>
          <w:insideV w:val="nil"/>
        </w:tcBorders>
        <w:shd w:val="clear" w:color="auto" w:fill="2C68C3" w:themeFill="accent4"/>
      </w:tcPr>
    </w:tblStylePr>
    <w:tblStylePr w:type="lastRow">
      <w:rPr>
        <w:b/>
        <w:bCs/>
      </w:rPr>
      <w:tblPr/>
      <w:tcPr>
        <w:tcBorders>
          <w:top w:val="double" w:sz="4" w:space="0" w:color="2C68C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0F5" w:themeFill="accent4" w:themeFillTint="33"/>
      </w:tcPr>
    </w:tblStylePr>
    <w:tblStylePr w:type="band1Horz">
      <w:tblPr/>
      <w:tcPr>
        <w:shd w:val="clear" w:color="auto" w:fill="D2E0F5" w:themeFill="accent4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C1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154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Williams\The%20Fragile%20X%20Society\Whole%20Staff%20Team%20-%20datastore\A%20Backups%20-%20Kate\LETTERHEADS%20NEW%20and%20POWERPOINT%20TEMPLATES\FXS%20LETTERHEAD%20Word%20PRINT%20Template_Footer%20v2.dotx" TargetMode="External"/></Relationships>
</file>

<file path=word/theme/theme1.xml><?xml version="1.0" encoding="utf-8"?>
<a:theme xmlns:a="http://schemas.openxmlformats.org/drawingml/2006/main" name="Office Theme">
  <a:themeElements>
    <a:clrScheme name="Fragile X Society">
      <a:dk1>
        <a:srgbClr val="003865"/>
      </a:dk1>
      <a:lt1>
        <a:srgbClr val="FCF7EB"/>
      </a:lt1>
      <a:dk2>
        <a:srgbClr val="4E5B73"/>
      </a:dk2>
      <a:lt2>
        <a:srgbClr val="00AFD7"/>
      </a:lt2>
      <a:accent1>
        <a:srgbClr val="FF8A3C"/>
      </a:accent1>
      <a:accent2>
        <a:srgbClr val="FCD757"/>
      </a:accent2>
      <a:accent3>
        <a:srgbClr val="CE0F69"/>
      </a:accent3>
      <a:accent4>
        <a:srgbClr val="2C68C3"/>
      </a:accent4>
      <a:accent5>
        <a:srgbClr val="003865"/>
      </a:accent5>
      <a:accent6>
        <a:srgbClr val="000000"/>
      </a:accent6>
      <a:hlink>
        <a:srgbClr val="2C68C3"/>
      </a:hlink>
      <a:folHlink>
        <a:srgbClr val="2C68C3"/>
      </a:folHlink>
    </a:clrScheme>
    <a:fontScheme name="Fragile X Society">
      <a:majorFont>
        <a:latin typeface="Baloo 2 Semi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DD3160FA40940AE42A8C463C91D0A" ma:contentTypeVersion="13" ma:contentTypeDescription="Create a new document." ma:contentTypeScope="" ma:versionID="40f4980f229cd2df0499b6bd8260bd6d">
  <xsd:schema xmlns:xsd="http://www.w3.org/2001/XMLSchema" xmlns:xs="http://www.w3.org/2001/XMLSchema" xmlns:p="http://schemas.microsoft.com/office/2006/metadata/properties" xmlns:ns2="6fb394ad-a7d0-4566-86e7-bacf18d513fd" xmlns:ns3="99860259-4bd4-4cae-98cd-2140468e5ad2" targetNamespace="http://schemas.microsoft.com/office/2006/metadata/properties" ma:root="true" ma:fieldsID="59fba6034e8d78aece9f0221284cecde" ns2:_="" ns3:_="">
    <xsd:import namespace="6fb394ad-a7d0-4566-86e7-bacf18d513fd"/>
    <xsd:import namespace="99860259-4bd4-4cae-98cd-2140468e5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394ad-a7d0-4566-86e7-bacf18d51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60259-4bd4-4cae-98cd-2140468e5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EAA815-BF5E-4DDF-875E-8565AD1666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113580-3A27-4C04-A239-7A526D70F5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473052-6EF4-4AFE-B589-DB4ED92C9A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D0266E-F91F-42F7-8DDA-40FBA79D2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394ad-a7d0-4566-86e7-bacf18d513fd"/>
    <ds:schemaRef ds:uri="99860259-4bd4-4cae-98cd-2140468e5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FXS LETTERHEAD Word PRINT Template_Footer v2</Template>
  <TotalTime>1</TotalTime>
  <Pages>2</Pages>
  <Words>47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Williams</dc:creator>
  <cp:lastModifiedBy>Kate Williams</cp:lastModifiedBy>
  <cp:revision>1</cp:revision>
  <cp:lastPrinted>2016-04-13T15:10:00Z</cp:lastPrinted>
  <dcterms:created xsi:type="dcterms:W3CDTF">2022-04-28T15:49:00Z</dcterms:created>
  <dcterms:modified xsi:type="dcterms:W3CDTF">2022-04-28T15:50:00Z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0x0101005D2DD3160FA40940AE42A8C463C91D0A</vt:lpwstr>
  </property>
</Properties>
</file>